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E0D1E" w14:textId="44B80E24" w:rsidR="00BB3214" w:rsidRPr="00BB3214" w:rsidRDefault="00FB31C0" w:rsidP="00BB3214">
      <w:pPr>
        <w:spacing w:line="360" w:lineRule="auto"/>
        <w:rPr>
          <w:rFonts w:asciiTheme="minorHAnsi" w:eastAsiaTheme="minorEastAsia" w:hAnsiTheme="minorHAnsi"/>
          <w:b/>
          <w:sz w:val="44"/>
          <w:lang w:eastAsia="ko-KR"/>
        </w:rPr>
      </w:pPr>
      <w:r w:rsidRPr="00BB3214">
        <w:rPr>
          <w:rFonts w:asciiTheme="minorHAnsi" w:eastAsiaTheme="minorEastAsia" w:hAnsiTheme="minorHAnsi"/>
          <w:b/>
          <w:sz w:val="44"/>
          <w:lang w:eastAsia="ko-KR"/>
        </w:rPr>
        <w:t>Resume</w:t>
      </w:r>
      <w:r w:rsidR="00BB3214">
        <w:rPr>
          <w:rFonts w:asciiTheme="minorHAnsi" w:eastAsiaTheme="minorEastAsia" w:hAnsiTheme="minorHAnsi" w:hint="eastAsia"/>
          <w:b/>
          <w:sz w:val="44"/>
          <w:lang w:eastAsia="ko-KR"/>
        </w:rPr>
        <w:t xml:space="preserve">                           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sym w:font="Wingdings 2" w:char="F0F8"/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>글자체는 맑은 고딕,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 xml:space="preserve"> </w:t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 xml:space="preserve">크기는 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>11</w:t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>P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>oint</w:t>
      </w:r>
      <w:r w:rsidR="00BB3214" w:rsidRPr="00BB3214">
        <w:rPr>
          <w:rFonts w:ascii="Malgun Gothic" w:eastAsia="Malgun Gothic" w:hAnsi="Malgun Gothic" w:hint="eastAsia"/>
          <w:b/>
          <w:sz w:val="20"/>
          <w:lang w:eastAsia="ko-KR"/>
        </w:rPr>
        <w:t>로 작성하시기 바랍니다.</w:t>
      </w:r>
      <w:r w:rsidR="00BB3214" w:rsidRPr="00BB3214">
        <w:rPr>
          <w:rFonts w:ascii="Malgun Gothic" w:eastAsia="Malgun Gothic" w:hAnsi="Malgun Gothic"/>
          <w:b/>
          <w:sz w:val="20"/>
          <w:lang w:eastAsia="ko-KR"/>
        </w:rPr>
        <w:t xml:space="preserve"> </w:t>
      </w:r>
    </w:p>
    <w:tbl>
      <w:tblPr>
        <w:tblStyle w:val="6"/>
        <w:tblW w:w="1075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681"/>
        <w:gridCol w:w="1847"/>
        <w:gridCol w:w="3385"/>
      </w:tblGrid>
      <w:tr w:rsidR="00DD1D72" w:rsidRPr="00BB3214" w14:paraId="043701EF" w14:textId="77777777" w:rsidTr="005826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7B4219F" w14:textId="325DFC51" w:rsidR="00DD1D72" w:rsidRPr="00DD1D72" w:rsidRDefault="00DD1D72" w:rsidP="005C5A41">
            <w:pPr>
              <w:rPr>
                <w:rFonts w:ascii="Malgun Gothic" w:eastAsia="Malgun Gothic" w:hAnsi="Malgun Gothic"/>
                <w:b w:val="0"/>
                <w:bCs w:val="0"/>
                <w:sz w:val="20"/>
                <w:szCs w:val="20"/>
                <w:lang w:eastAsia="ko-KR"/>
              </w:rPr>
            </w:pPr>
            <w:r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모집부문</w:t>
            </w:r>
            <w:r w:rsidR="0058265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(</w:t>
            </w:r>
            <w:r w:rsidR="00582655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1</w:t>
            </w:r>
            <w:r w:rsidR="0058265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지망)</w:t>
            </w:r>
          </w:p>
        </w:tc>
        <w:tc>
          <w:tcPr>
            <w:tcW w:w="3681" w:type="dxa"/>
            <w:shd w:val="clear" w:color="auto" w:fill="F2F2F2" w:themeFill="background1" w:themeFillShade="F2"/>
          </w:tcPr>
          <w:p w14:paraId="7C87B5A8" w14:textId="77777777" w:rsidR="009B5554" w:rsidRPr="00BB3214" w:rsidRDefault="009B5554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D50D761" w14:textId="1580393A" w:rsidR="009B5554" w:rsidRPr="00BB3214" w:rsidRDefault="00DD1D72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 w:val="0"/>
                <w:bCs w:val="0"/>
                <w:sz w:val="20"/>
                <w:szCs w:val="20"/>
                <w:lang w:eastAsia="ko-KR"/>
              </w:rPr>
            </w:pPr>
            <w:r w:rsidRPr="00DD1D72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모집</w:t>
            </w:r>
            <w:r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부</w:t>
            </w:r>
            <w:r w:rsidRPr="00DD1D72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문</w:t>
            </w:r>
            <w:r w:rsidR="0058265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</w:t>
            </w:r>
            <w:r w:rsidR="00582655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(2</w:t>
            </w:r>
            <w:r w:rsidR="0058265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지망)</w:t>
            </w:r>
          </w:p>
        </w:tc>
        <w:tc>
          <w:tcPr>
            <w:tcW w:w="3385" w:type="dxa"/>
            <w:shd w:val="clear" w:color="auto" w:fill="F2F2F2" w:themeFill="background1" w:themeFillShade="F2"/>
          </w:tcPr>
          <w:p w14:paraId="547AC07B" w14:textId="1267AB35" w:rsidR="009B5554" w:rsidRPr="00BB3214" w:rsidRDefault="009F3DCC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</w:pPr>
            <w:r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입력X</w:t>
            </w:r>
          </w:p>
        </w:tc>
      </w:tr>
    </w:tbl>
    <w:p w14:paraId="6C98FD04" w14:textId="77777777" w:rsidR="00FB31C0" w:rsidRPr="00BB3214" w:rsidRDefault="00FB31C0" w:rsidP="00C4458A">
      <w:pPr>
        <w:rPr>
          <w:rFonts w:ascii="Malgun Gothic" w:eastAsia="Malgun Gothic" w:hAnsi="Malgun Gothic"/>
          <w:sz w:val="22"/>
        </w:rPr>
      </w:pPr>
    </w:p>
    <w:tbl>
      <w:tblPr>
        <w:tblStyle w:val="10"/>
        <w:tblW w:w="1076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2936"/>
        <w:gridCol w:w="1627"/>
        <w:gridCol w:w="2921"/>
        <w:gridCol w:w="1647"/>
      </w:tblGrid>
      <w:tr w:rsidR="00363B52" w:rsidRPr="00BB3214" w14:paraId="4D21BFA4" w14:textId="20C28972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1" w:type="dxa"/>
            <w:gridSpan w:val="4"/>
            <w:tcBorders>
              <w:right w:val="double" w:sz="4" w:space="0" w:color="auto"/>
            </w:tcBorders>
            <w:vAlign w:val="center"/>
          </w:tcPr>
          <w:p w14:paraId="2132DFBD" w14:textId="75665F4B" w:rsidR="00363B52" w:rsidRPr="00BB3214" w:rsidRDefault="00363B52" w:rsidP="00363B52">
            <w:pPr>
              <w:jc w:val="both"/>
              <w:rPr>
                <w:rFonts w:ascii="Malgun Gothic" w:eastAsia="Malgun Gothic" w:hAnsi="Malgun Gothic"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1</w:t>
            </w: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인적</w:t>
            </w:r>
            <w:r w:rsidR="00D847F9"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  <w:tc>
          <w:tcPr>
            <w:tcW w:w="164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1F9588" w14:textId="5CEBFA1D" w:rsidR="00363B52" w:rsidRPr="00BB3214" w:rsidRDefault="00363B52" w:rsidP="00363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사진</w:t>
            </w:r>
          </w:p>
        </w:tc>
      </w:tr>
      <w:tr w:rsidR="007F6940" w:rsidRPr="00BB3214" w14:paraId="453FD3E2" w14:textId="70B8684E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2F2F2" w:themeFill="background1" w:themeFillShade="F2"/>
            <w:vAlign w:val="center"/>
          </w:tcPr>
          <w:p w14:paraId="22C1E7B9" w14:textId="38A6DEA3" w:rsidR="00363B52" w:rsidRPr="00BB3214" w:rsidRDefault="00363B52" w:rsidP="00363B52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한글)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3625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5EEA96" w14:textId="74DD04FC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Malgun Gothic" w:eastAsia="Malgun Gothic" w:hAnsi="Malgun Gothic" w:cs="Tahoma"/>
                <w:b/>
                <w:bCs/>
                <w:color w:val="000000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Malgun Gothic" w:eastAsia="Malgun Gothic" w:hAnsi="Malgun Gothic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>English)</w:t>
            </w:r>
          </w:p>
        </w:tc>
        <w:tc>
          <w:tcPr>
            <w:tcW w:w="292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4E961EB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8679BC" w14:textId="1F0790A1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7F6940" w:rsidRPr="00BB3214" w14:paraId="68F22F2E" w14:textId="5AF915CF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FFFFF" w:themeFill="background1"/>
            <w:vAlign w:val="center"/>
          </w:tcPr>
          <w:p w14:paraId="0A280952" w14:textId="0B4BAE2A" w:rsidR="007F6940" w:rsidRPr="00BB3214" w:rsidRDefault="007F6940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Cs w:val="0"/>
                <w:color w:val="000000"/>
                <w:sz w:val="20"/>
                <w:szCs w:val="20"/>
                <w:lang w:eastAsia="ko-KR"/>
              </w:rPr>
              <w:t>생년월일/나이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8471FC" w14:textId="7B5A20EE" w:rsidR="007F6940" w:rsidRPr="00BB3214" w:rsidRDefault="007F6940" w:rsidP="007F69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       년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월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일 </w:t>
            </w:r>
            <w:proofErr w:type="gramStart"/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 </w:t>
            </w:r>
            <w:proofErr w:type="gramEnd"/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  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세)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C6916D" w14:textId="50FC4E36" w:rsidR="007F6940" w:rsidRPr="00BB3214" w:rsidRDefault="007F6940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7F6940" w:rsidRPr="00BB3214" w14:paraId="07E393DB" w14:textId="7CC5B34C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08F91D" w14:textId="275BEFB7" w:rsidR="00C70884" w:rsidRPr="00BB3214" w:rsidRDefault="00C70884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Cs w:val="0"/>
                <w:color w:val="000000"/>
                <w:sz w:val="20"/>
                <w:szCs w:val="20"/>
                <w:lang w:eastAsia="ko-KR"/>
              </w:rPr>
              <w:t>E-mail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1C4CD6" w14:textId="77777777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C87CF" w14:textId="6E5AB4C6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휴대폰 번호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EC6232C" w14:textId="4A87999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7C6D5C" w14:textId="1E0392F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C70884" w:rsidRPr="00BB3214" w14:paraId="37A722ED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EB8D65" w14:textId="1D1F8CAF" w:rsidR="00C70884" w:rsidRPr="00BB3214" w:rsidRDefault="00C70884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cs="Tahoma" w:hint="eastAsia"/>
                <w:bCs w:val="0"/>
                <w:color w:val="000000"/>
                <w:sz w:val="20"/>
                <w:szCs w:val="20"/>
                <w:lang w:eastAsia="ko-KR"/>
              </w:rPr>
              <w:t>현 거주지 주소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58EC4B" w14:textId="77777777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6DC18E" w14:textId="0EFA26BC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60951896" w14:textId="70027FCD" w:rsidR="00474007" w:rsidRPr="00BB3214" w:rsidRDefault="00474007" w:rsidP="00C4458A">
      <w:pPr>
        <w:rPr>
          <w:rFonts w:ascii="Malgun Gothic" w:eastAsia="Malgun Gothic" w:hAnsi="Malgun Gothic"/>
          <w:sz w:val="22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1538"/>
        <w:gridCol w:w="1538"/>
        <w:gridCol w:w="1538"/>
      </w:tblGrid>
      <w:tr w:rsidR="00363B52" w:rsidRPr="00BB3214" w14:paraId="724E372E" w14:textId="1C703BC1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7"/>
            <w:tcBorders>
              <w:bottom w:val="single" w:sz="4" w:space="0" w:color="auto"/>
            </w:tcBorders>
            <w:vAlign w:val="center"/>
          </w:tcPr>
          <w:p w14:paraId="18B12140" w14:textId="0A70D49A" w:rsidR="00363B52" w:rsidRPr="00BB3214" w:rsidRDefault="00D847F9" w:rsidP="00363B52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>2</w:t>
            </w:r>
            <w:r w:rsidR="00363B52"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. 학력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="00363B52"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</w:tr>
      <w:tr w:rsidR="00363B52" w:rsidRPr="00BB3214" w14:paraId="5C9189F9" w14:textId="5E554853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DA7CFE1" w14:textId="3DB0B2EC" w:rsidR="00363B52" w:rsidRPr="00BB3214" w:rsidRDefault="00363B52" w:rsidP="00363B52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9DEC16E" w14:textId="1B1174DD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학교명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1AF78DF" w14:textId="08770997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학과명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3BCC9AB" w14:textId="04A13C11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졸업</w:t>
            </w:r>
            <w:r w:rsidR="002B7A71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구분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5364390" w14:textId="6E872DC5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소재지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385E265" w14:textId="2D14C8C6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성적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08C47B36" w14:textId="47E13388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졸업</w:t>
            </w:r>
            <w:r w:rsidR="00165A68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예정일</w:t>
            </w:r>
          </w:p>
        </w:tc>
      </w:tr>
      <w:tr w:rsidR="00363B52" w:rsidRPr="00BB3214" w14:paraId="3D3791FE" w14:textId="74B77F09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6670207" w14:textId="77777777" w:rsidR="00363B52" w:rsidRPr="00BB3214" w:rsidRDefault="00363B52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8C5A7F3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C8F43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54D9AC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9E2B959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8CB4D20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E9173DB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363B52" w:rsidRPr="00BB3214" w14:paraId="3500D302" w14:textId="6D166E80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FFFFFF" w:themeFill="background1"/>
            <w:vAlign w:val="center"/>
          </w:tcPr>
          <w:p w14:paraId="17E8A50D" w14:textId="77777777" w:rsidR="00363B52" w:rsidRPr="00BB3214" w:rsidRDefault="00363B52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310AD27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41CF8B4F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2201CE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0E8691C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323604A0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109A0B7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E76636" w:rsidRPr="00BB3214" w14:paraId="27279C14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3BC9B" w14:textId="77777777" w:rsidR="00E76636" w:rsidRPr="00BB3214" w:rsidRDefault="00E76636" w:rsidP="00363B52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E748E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E54B92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0DE9B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4B8AD7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E44B56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2ADB31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7C69975C" w14:textId="676E51DA" w:rsidR="00363B52" w:rsidRPr="00BB3214" w:rsidRDefault="00363B52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  <w:r w:rsidRPr="00BB3214">
        <w:rPr>
          <w:rFonts w:ascii="Malgun Gothic" w:eastAsia="Malgun Gothic" w:hAnsi="Malgun Gothic"/>
          <w:sz w:val="16"/>
          <w:szCs w:val="16"/>
          <w:lang w:eastAsia="ko-KR"/>
        </w:rPr>
        <w:t>*</w:t>
      </w:r>
      <w:r w:rsidRPr="00BB3214">
        <w:rPr>
          <w:rFonts w:ascii="Malgun Gothic" w:eastAsia="Malgun Gothic" w:hAnsi="Malgun Gothic" w:hint="eastAsia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성적은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최종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성적증명서와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동일하게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기재할</w:t>
      </w:r>
      <w:r w:rsidRPr="00BB3214">
        <w:rPr>
          <w:rFonts w:ascii="Malgun Gothic" w:eastAsia="Malgun Gothic" w:hAnsi="Malgun Gothic"/>
          <w:sz w:val="16"/>
          <w:szCs w:val="16"/>
          <w:lang w:eastAsia="ko-KR"/>
        </w:rPr>
        <w:t xml:space="preserve"> </w:t>
      </w:r>
      <w:r w:rsidRPr="00BB3214">
        <w:rPr>
          <w:rFonts w:ascii="Malgun Gothic" w:eastAsia="Malgun Gothic" w:hAnsi="Malgun Gothic" w:cs="New Gulim" w:hint="eastAsia"/>
          <w:sz w:val="16"/>
          <w:szCs w:val="16"/>
          <w:lang w:eastAsia="ko-KR"/>
        </w:rPr>
        <w:t>것</w:t>
      </w:r>
    </w:p>
    <w:p w14:paraId="37050006" w14:textId="38D4436A" w:rsidR="00363B52" w:rsidRPr="00BB3214" w:rsidRDefault="00363B52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758"/>
        <w:gridCol w:w="1984"/>
        <w:gridCol w:w="3119"/>
        <w:gridCol w:w="1835"/>
      </w:tblGrid>
      <w:tr w:rsidR="00F36499" w:rsidRPr="00BB3214" w14:paraId="51EB4C9A" w14:textId="6EBDF206" w:rsidTr="00F36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9DFC78" w14:textId="164AB0D6" w:rsidR="00F36499" w:rsidRPr="00BB3214" w:rsidRDefault="00F36499" w:rsidP="00D847F9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사회 경험 및 대외 활동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</w:tcBorders>
          </w:tcPr>
          <w:p w14:paraId="07FACF43" w14:textId="77777777" w:rsidR="00F36499" w:rsidRPr="00BB3214" w:rsidRDefault="00F36499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</w:pPr>
          </w:p>
        </w:tc>
      </w:tr>
      <w:tr w:rsidR="00F36499" w:rsidRPr="00BB3214" w14:paraId="593804C6" w14:textId="3BEDF337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AE694F3" w14:textId="77777777" w:rsidR="00F36499" w:rsidRPr="00BB3214" w:rsidRDefault="00F36499" w:rsidP="00D54DEF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75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AED026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회사명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182C266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직위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068A2B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담당 업무</w:t>
            </w:r>
          </w:p>
        </w:tc>
        <w:tc>
          <w:tcPr>
            <w:tcW w:w="183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2984F76" w14:textId="29B10E9E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최종 연봉</w:t>
            </w:r>
          </w:p>
        </w:tc>
      </w:tr>
      <w:tr w:rsidR="00F36499" w:rsidRPr="00BB3214" w14:paraId="04CFF6A9" w14:textId="182D2A7A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51C1125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0CAA3E4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8FE276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93BC3B5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7C33E2C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7FD02D6E" w14:textId="3834EC23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FFFFF" w:themeFill="background1"/>
            <w:vAlign w:val="center"/>
          </w:tcPr>
          <w:p w14:paraId="39366745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14:paraId="77248C8B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0309F77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462728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FFFFF" w:themeFill="background1"/>
          </w:tcPr>
          <w:p w14:paraId="6153BF7F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758AE6E4" w14:textId="64E66199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BE259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D7673E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A0998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2FA2F2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3B0B16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72D7DAB1" w14:textId="75254965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C8B5E2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67F15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763CB2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033A1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7D920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F36499" w:rsidRPr="00BB3214" w14:paraId="65AA5031" w14:textId="165773B4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40E9AC" w14:textId="77777777" w:rsidR="00F36499" w:rsidRPr="00BB3214" w:rsidRDefault="00F36499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13451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50D02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4F5CD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FE8879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249C1352" w14:textId="77777777" w:rsidR="00D54DEF" w:rsidRPr="00BB3214" w:rsidRDefault="00D54DEF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347"/>
        <w:gridCol w:w="2409"/>
        <w:gridCol w:w="1658"/>
        <w:gridCol w:w="280"/>
        <w:gridCol w:w="1858"/>
        <w:gridCol w:w="1867"/>
      </w:tblGrid>
      <w:tr w:rsidR="00D62788" w:rsidRPr="00BB3214" w14:paraId="72216902" w14:textId="67F1B858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1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29F5E588" w14:textId="3BE47C58" w:rsidR="00D62788" w:rsidRPr="00BB3214" w:rsidRDefault="00D62788" w:rsidP="00D847F9">
            <w:pPr>
              <w:jc w:val="both"/>
              <w:rPr>
                <w:rFonts w:ascii="Malgun Gothic" w:eastAsia="Malgun Gothic" w:hAnsi="Malgun Gothic"/>
                <w:b w:val="0"/>
                <w:bCs w:val="0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4</w:t>
            </w:r>
            <w:r w:rsidRPr="00BB3214">
              <w:rPr>
                <w:rFonts w:ascii="Malgun Gothic" w:eastAsia="Malgun Gothic" w:hAnsi="Malgun Gothic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어학 및 자격 사항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734967" w14:textId="77777777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 w:val="0"/>
                <w:bCs w:val="0"/>
                <w:sz w:val="20"/>
                <w:szCs w:val="20"/>
                <w:lang w:eastAsia="ko-KR"/>
              </w:rPr>
            </w:pPr>
          </w:p>
        </w:tc>
        <w:tc>
          <w:tcPr>
            <w:tcW w:w="372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F39FBCF" w14:textId="6598735D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  <w:tr w:rsidR="00D62788" w:rsidRPr="00BB3214" w14:paraId="07B382D1" w14:textId="2E7E06FF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6C661F9" w14:textId="559B98FE" w:rsidR="00D62788" w:rsidRPr="00BB3214" w:rsidRDefault="00D62788" w:rsidP="00D54DEF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외국어명</w:t>
            </w:r>
          </w:p>
        </w:tc>
        <w:tc>
          <w:tcPr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3A944D5" w14:textId="74B1C98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TEST 종류</w:t>
            </w:r>
          </w:p>
        </w:tc>
        <w:tc>
          <w:tcPr>
            <w:tcW w:w="240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FC25BC6" w14:textId="6776EC2F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공인점수 (취득시기)</w:t>
            </w:r>
          </w:p>
        </w:tc>
        <w:tc>
          <w:tcPr>
            <w:tcW w:w="1658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4E0510AD" w14:textId="00F4474E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회화(상/중/하)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477DD8" w14:textId="446ABDE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FFFFFF" w:themeFill="background1"/>
          </w:tcPr>
          <w:p w14:paraId="3A6A25EF" w14:textId="2D2C8B26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자격증</w:t>
            </w:r>
          </w:p>
        </w:tc>
        <w:tc>
          <w:tcPr>
            <w:tcW w:w="18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3DF3376" w14:textId="5EEF5F14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취득시기</w:t>
            </w:r>
          </w:p>
        </w:tc>
      </w:tr>
      <w:tr w:rsidR="00D62788" w:rsidRPr="00BB3214" w14:paraId="013BF039" w14:textId="14C61302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CAE3A03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2F42D6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C7E979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double" w:sz="4" w:space="0" w:color="auto"/>
              <w:right w:val="nil"/>
            </w:tcBorders>
            <w:shd w:val="clear" w:color="auto" w:fill="F2F2F2" w:themeFill="background1" w:themeFillShade="F2"/>
          </w:tcPr>
          <w:p w14:paraId="2AB7F519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8B6203" w14:textId="335DA60C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double" w:sz="4" w:space="0" w:color="auto"/>
              <w:left w:val="nil"/>
            </w:tcBorders>
            <w:shd w:val="clear" w:color="auto" w:fill="F2F2F2" w:themeFill="background1" w:themeFillShade="F2"/>
          </w:tcPr>
          <w:p w14:paraId="077C3FA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0DD3DEBD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D62788" w:rsidRPr="00BB3214" w14:paraId="39560CCB" w14:textId="1414B62E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shd w:val="clear" w:color="auto" w:fill="FFFFFF" w:themeFill="background1"/>
            <w:vAlign w:val="center"/>
          </w:tcPr>
          <w:p w14:paraId="737B7A18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shd w:val="clear" w:color="auto" w:fill="FFFFFF" w:themeFill="background1"/>
            <w:vAlign w:val="center"/>
          </w:tcPr>
          <w:p w14:paraId="6307DE2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FE39301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right w:val="nil"/>
            </w:tcBorders>
            <w:shd w:val="clear" w:color="auto" w:fill="FFFFFF" w:themeFill="background1"/>
          </w:tcPr>
          <w:p w14:paraId="0BE6E69C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B76B7" w14:textId="6E4298A5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</w:tcBorders>
            <w:shd w:val="clear" w:color="auto" w:fill="FFFFFF" w:themeFill="background1"/>
          </w:tcPr>
          <w:p w14:paraId="55445B86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799DBB0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D62788" w:rsidRPr="00BB3214" w14:paraId="6915BC5E" w14:textId="331DF8B4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59812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17B99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37A1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B3029A2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3CC9C7" w14:textId="34299B1B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8AD245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DAEB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  <w:tr w:rsidR="00D62788" w:rsidRPr="00BB3214" w14:paraId="0AFF95BF" w14:textId="2C8A8797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E863A1" w14:textId="77777777" w:rsidR="00D62788" w:rsidRPr="00BB3214" w:rsidRDefault="00D62788" w:rsidP="00D54DEF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42C62B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B93FA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8F7A349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CCE1CE" w14:textId="41BA08FD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5FEF5E7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8074C2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</w:rPr>
            </w:pPr>
          </w:p>
        </w:tc>
      </w:tr>
    </w:tbl>
    <w:p w14:paraId="454443C1" w14:textId="77777777" w:rsidR="00D54DEF" w:rsidRPr="00BB3214" w:rsidRDefault="00D54DEF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4614"/>
      </w:tblGrid>
      <w:tr w:rsidR="00D847F9" w:rsidRPr="00BB3214" w14:paraId="466ABF00" w14:textId="77777777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5"/>
            <w:tcBorders>
              <w:bottom w:val="single" w:sz="4" w:space="0" w:color="auto"/>
            </w:tcBorders>
            <w:vAlign w:val="center"/>
          </w:tcPr>
          <w:p w14:paraId="58C987C7" w14:textId="3BBA9310" w:rsidR="00D847F9" w:rsidRPr="00BB3214" w:rsidRDefault="00D847F9" w:rsidP="00D847F9">
            <w:pPr>
              <w:jc w:val="both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color w:val="08427E" w:themeColor="accent2"/>
                <w:sz w:val="20"/>
                <w:szCs w:val="20"/>
                <w:lang w:eastAsia="ko-KR"/>
              </w:rPr>
              <w:t>5. 병역 사항</w:t>
            </w:r>
          </w:p>
        </w:tc>
      </w:tr>
      <w:tr w:rsidR="00D847F9" w:rsidRPr="00BB3214" w14:paraId="6780A48B" w14:textId="77777777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82E3773" w14:textId="77777777" w:rsidR="00D847F9" w:rsidRPr="00BB3214" w:rsidRDefault="00D847F9" w:rsidP="00D847F9">
            <w:pPr>
              <w:jc w:val="center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군필</w:t>
            </w:r>
            <w:proofErr w:type="spellEnd"/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 여부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011DF1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군별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8A8448D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보직명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A5AD54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복무기간</w:t>
            </w:r>
          </w:p>
        </w:tc>
        <w:tc>
          <w:tcPr>
            <w:tcW w:w="461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9B4C89B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b/>
                <w:sz w:val="20"/>
                <w:szCs w:val="20"/>
                <w:lang w:eastAsia="ko-KR"/>
              </w:rPr>
              <w:t>전역 및 면제 사유</w:t>
            </w:r>
          </w:p>
        </w:tc>
      </w:tr>
      <w:tr w:rsidR="00D847F9" w:rsidRPr="00BB3214" w14:paraId="7579D760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55837" w14:textId="77777777" w:rsidR="00D847F9" w:rsidRPr="00BB3214" w:rsidRDefault="00D847F9" w:rsidP="00D847F9">
            <w:pPr>
              <w:jc w:val="both"/>
              <w:rPr>
                <w:rFonts w:ascii="Malgun Gothic" w:eastAsia="Malgun Gothic" w:hAnsi="Malgun Gothic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60927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19E879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F8327C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  <w:tc>
          <w:tcPr>
            <w:tcW w:w="4614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B5B8A8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3F3DC6C7" w14:textId="77777777" w:rsidR="00DD1D72" w:rsidRDefault="00DD1D72" w:rsidP="005C5A41">
      <w:pPr>
        <w:spacing w:line="360" w:lineRule="auto"/>
        <w:rPr>
          <w:rFonts w:ascii="Malgun Gothic" w:eastAsia="Malgun Gothic" w:hAnsi="Malgun Gothic"/>
          <w:b/>
          <w:sz w:val="40"/>
          <w:lang w:eastAsia="ko-KR"/>
        </w:rPr>
      </w:pPr>
    </w:p>
    <w:p w14:paraId="0925DB12" w14:textId="12D2E23C" w:rsidR="005C5A41" w:rsidRPr="00BB3214" w:rsidRDefault="005C5A41" w:rsidP="005C5A41">
      <w:pPr>
        <w:spacing w:line="360" w:lineRule="auto"/>
        <w:rPr>
          <w:rFonts w:ascii="Malgun Gothic" w:eastAsia="Malgun Gothic" w:hAnsi="Malgun Gothic"/>
          <w:sz w:val="22"/>
          <w:lang w:eastAsia="ko-KR"/>
        </w:rPr>
      </w:pPr>
      <w:r w:rsidRPr="00BB3214">
        <w:rPr>
          <w:rFonts w:ascii="Malgun Gothic" w:eastAsia="Malgun Gothic" w:hAnsi="Malgun Gothic"/>
          <w:b/>
          <w:sz w:val="40"/>
          <w:lang w:eastAsia="ko-KR"/>
        </w:rPr>
        <w:lastRenderedPageBreak/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75E0930F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C710E9" w14:textId="1BC94188" w:rsidR="005C5A41" w:rsidRPr="00BB3214" w:rsidRDefault="005C5A41" w:rsidP="00AF42B4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1. </w:t>
            </w:r>
            <w:r w:rsidR="00F36499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당사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에 </w:t>
            </w:r>
            <w:r w:rsidR="00AF42B4"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지원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한 동</w:t>
            </w:r>
            <w:r w:rsidR="00AF42B4"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기를 간략하게 밝히고, 본인이 </w:t>
            </w:r>
            <w:r w:rsidR="00F36499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지원한 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 xml:space="preserve">부문에서 업무를 </w:t>
            </w:r>
            <w:r w:rsidR="00AF42B4"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잘 수행할 수 있다고 생각하는 이유를 구체적으로 기술해 주십시오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(</w:t>
            </w:r>
            <w:r w:rsidR="000B4F0C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1</w:t>
            </w:r>
            <w:r w:rsidR="000B4F0C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00</w:t>
            </w:r>
            <w:r w:rsidR="000B4F0C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0자 이내 자유</w:t>
            </w:r>
            <w:r w:rsidR="006A3825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0B1DEE0B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3612D263" w14:textId="3C8117CE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2A70E613" w14:textId="65F81D32" w:rsidR="005C5A41" w:rsidRPr="00BB3214" w:rsidRDefault="005C5A41" w:rsidP="005C5A41">
      <w:pPr>
        <w:rPr>
          <w:rFonts w:ascii="Malgun Gothic" w:eastAsia="Malgun Gothic" w:hAnsi="Malgun Gothic"/>
          <w:sz w:val="22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1B05118B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CEAB733" w14:textId="77777777" w:rsidR="00E65BDD" w:rsidRPr="00E65BDD" w:rsidRDefault="005C5A41" w:rsidP="00E65BDD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2.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지금까지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겪었던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모든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경험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중에서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가장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큰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성취감을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느꼈던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사항에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대하여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상세히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기재하여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주시기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바랍니다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. </w:t>
            </w:r>
          </w:p>
          <w:p w14:paraId="7A293C8E" w14:textId="5EDCD9CB" w:rsidR="005C5A41" w:rsidRPr="00E54B0D" w:rsidRDefault="000B4F0C" w:rsidP="00E65BDD">
            <w:pPr>
              <w:rPr>
                <w:rFonts w:ascii="Malgun Gothic" w:eastAsia="Malgun Gothic" w:hAnsi="Malgun Gothic" w:cs="Tahoma"/>
                <w:sz w:val="20"/>
                <w:szCs w:val="20"/>
                <w:lang w:eastAsia="ko-KR"/>
              </w:rPr>
            </w:pPr>
            <w: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</w:t>
            </w:r>
            <w:r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1</w:t>
            </w:r>
            <w: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00</w:t>
            </w:r>
            <w:r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0자 이내 자유)</w:t>
            </w:r>
          </w:p>
        </w:tc>
      </w:tr>
      <w:tr w:rsidR="005C5A41" w:rsidRPr="00BB3214" w14:paraId="15E5AFA1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C7EC203" w14:textId="77777777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057D2718" w14:textId="2D96DF42" w:rsidR="005C5A41" w:rsidRPr="00BB3214" w:rsidRDefault="005C5A41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61036FB2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4D099" w14:textId="51BA49B5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지원하신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부문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,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근무지에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관련하여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특별히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희망하는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점이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있으면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알려주시고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, </w:t>
            </w:r>
            <w:r w:rsidR="00AF42B4"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회사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서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이루고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싶은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자신의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포부를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밝혀주십시오</w:t>
            </w:r>
            <w:r w:rsidRPr="00BB3214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0B4F0C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(</w:t>
            </w:r>
            <w:r w:rsidR="000B4F0C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1</w:t>
            </w:r>
            <w:r w:rsidR="000B4F0C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00</w:t>
            </w:r>
            <w:r w:rsidR="000B4F0C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0자 이내 자유)</w:t>
            </w:r>
          </w:p>
        </w:tc>
      </w:tr>
      <w:tr w:rsidR="005C5A41" w:rsidRPr="00BB3214" w14:paraId="5FB3D11D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5BE0F214" w14:textId="77777777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628D0952" w14:textId="40B9E24D" w:rsidR="005C5A41" w:rsidRPr="00BB3214" w:rsidRDefault="005C5A41">
      <w:pPr>
        <w:rPr>
          <w:rFonts w:ascii="Malgun Gothic" w:eastAsia="Malgun Gothic" w:hAnsi="Malgun Gothic"/>
          <w:sz w:val="16"/>
          <w:szCs w:val="16"/>
          <w:lang w:eastAsia="ko-KR"/>
        </w:rPr>
      </w:pPr>
    </w:p>
    <w:p w14:paraId="25265423" w14:textId="77777777" w:rsidR="005C5A41" w:rsidRPr="00BB3214" w:rsidRDefault="005C5A41" w:rsidP="005C5A41">
      <w:pPr>
        <w:spacing w:line="360" w:lineRule="auto"/>
        <w:rPr>
          <w:rFonts w:ascii="Malgun Gothic" w:eastAsia="Malgun Gothic" w:hAnsi="Malgun Gothic"/>
          <w:sz w:val="22"/>
          <w:lang w:eastAsia="ko-KR"/>
        </w:rPr>
      </w:pPr>
      <w:r w:rsidRPr="00BB3214">
        <w:rPr>
          <w:rFonts w:ascii="Malgun Gothic" w:eastAsia="Malgun Gothic" w:hAnsi="Malgun Gothic"/>
          <w:b/>
          <w:sz w:val="40"/>
          <w:lang w:eastAsia="ko-KR"/>
        </w:rPr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3F72B286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768254" w14:textId="6FA0686F" w:rsidR="005C5A41" w:rsidRPr="00BB3214" w:rsidRDefault="005C5A41" w:rsidP="00E65BDD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  <w:r w:rsidRPr="00BB3214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4.</w:t>
            </w:r>
            <w:r w:rsidR="00F36499" w:rsidRPr="00BB3214">
              <w:rPr>
                <w:rFonts w:ascii="Malgun Gothic" w:eastAsia="Malgun Gothic" w:hAnsi="Malgun Gothic" w:hint="eastAsia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그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외에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추가적인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사항이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있으시다면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, 1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장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이내로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아래의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란에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자유로운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형태로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기입하여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주시기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바랍니다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>. (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글자수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제한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 </w:t>
            </w:r>
            <w:r w:rsidR="00E65BDD" w:rsidRPr="00E65BDD">
              <w:rPr>
                <w:rFonts w:ascii="Malgun Gothic" w:eastAsia="Malgun Gothic" w:hAnsi="Malgun Gothic" w:hint="eastAsia"/>
                <w:sz w:val="20"/>
                <w:szCs w:val="20"/>
                <w:lang w:eastAsia="ko-KR"/>
              </w:rPr>
              <w:t>없음</w:t>
            </w:r>
            <w:r w:rsidR="00E65BDD" w:rsidRPr="00E65BDD">
              <w:rPr>
                <w:rFonts w:ascii="Malgun Gothic" w:eastAsia="Malgun Gothic" w:hAnsi="Malgun Gothic"/>
                <w:sz w:val="20"/>
                <w:szCs w:val="20"/>
                <w:lang w:eastAsia="ko-KR"/>
              </w:rPr>
              <w:t xml:space="preserve">) </w:t>
            </w:r>
          </w:p>
        </w:tc>
      </w:tr>
      <w:tr w:rsidR="005C5A41" w:rsidRPr="00BB3214" w14:paraId="23819368" w14:textId="77777777" w:rsidTr="00E54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E3788A3" w14:textId="77777777" w:rsidR="005C5A41" w:rsidRPr="00BB3214" w:rsidRDefault="005C5A41" w:rsidP="005C5A41">
            <w:pPr>
              <w:rPr>
                <w:rFonts w:ascii="Malgun Gothic" w:eastAsia="Malgun Gothic" w:hAnsi="Malgun Gothic"/>
                <w:sz w:val="20"/>
                <w:szCs w:val="20"/>
                <w:lang w:eastAsia="ko-KR"/>
              </w:rPr>
            </w:pPr>
          </w:p>
        </w:tc>
      </w:tr>
    </w:tbl>
    <w:p w14:paraId="500C5C13" w14:textId="40A586C6" w:rsidR="005C5A41" w:rsidRDefault="005C5A41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p w14:paraId="293040CF" w14:textId="77777777" w:rsidR="00E65BDD" w:rsidRDefault="00E65BDD" w:rsidP="00C4458A">
      <w:pPr>
        <w:rPr>
          <w:rFonts w:ascii="Malgun Gothic" w:eastAsia="Malgun Gothic" w:hAnsi="Malgun Gothic"/>
          <w:sz w:val="16"/>
          <w:szCs w:val="16"/>
          <w:lang w:eastAsia="ko-KR"/>
        </w:rPr>
      </w:pPr>
    </w:p>
    <w:sectPr w:rsidR="00E65BDD" w:rsidSect="00FB31C0">
      <w:headerReference w:type="default" r:id="rId8"/>
      <w:footerReference w:type="default" r:id="rId9"/>
      <w:type w:val="continuous"/>
      <w:pgSz w:w="11900" w:h="16840"/>
      <w:pgMar w:top="2268" w:right="567" w:bottom="1134" w:left="56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B96E" w14:textId="77777777" w:rsidR="00EB5C4E" w:rsidRDefault="00EB5C4E" w:rsidP="006F20EB">
      <w:r>
        <w:separator/>
      </w:r>
    </w:p>
  </w:endnote>
  <w:endnote w:type="continuationSeparator" w:id="0">
    <w:p w14:paraId="5C5CC822" w14:textId="77777777" w:rsidR="00EB5C4E" w:rsidRDefault="00EB5C4E" w:rsidP="006F2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sch Office Sans">
    <w:panose1 w:val="00000000000000000000"/>
    <w:charset w:val="00"/>
    <w:family w:val="auto"/>
    <w:pitch w:val="variable"/>
    <w:sig w:usb0="A00002FF" w:usb1="4000E0F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schSans-Regular">
    <w:altName w:val="Times New Roman"/>
    <w:charset w:val="00"/>
    <w:family w:val="auto"/>
    <w:pitch w:val="variable"/>
    <w:sig w:usb0="00000001" w:usb1="00000041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w Gulim">
    <w:altName w:val="새굴림"/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267910"/>
      <w:docPartObj>
        <w:docPartGallery w:val="Page Numbers (Bottom of Page)"/>
        <w:docPartUnique/>
      </w:docPartObj>
    </w:sdtPr>
    <w:sdtEndPr/>
    <w:sdtContent>
      <w:p w14:paraId="72D385F6" w14:textId="46B85134" w:rsidR="007F6940" w:rsidRDefault="007F6940" w:rsidP="00D234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BDD" w:rsidRPr="00E65BDD">
          <w:rPr>
            <w:noProof/>
            <w:lang w:val="ko-KR" w:eastAsia="ko-KR"/>
          </w:rPr>
          <w:t>1</w:t>
        </w:r>
        <w:r>
          <w:fldChar w:fldCharType="end"/>
        </w:r>
      </w:p>
    </w:sdtContent>
  </w:sdt>
  <w:p w14:paraId="191DB4C8" w14:textId="01D8B2AE" w:rsidR="007F6940" w:rsidRPr="00EC7E77" w:rsidRDefault="007F69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3BD46" w14:textId="77777777" w:rsidR="00EB5C4E" w:rsidRDefault="00EB5C4E" w:rsidP="006F20EB">
      <w:r>
        <w:separator/>
      </w:r>
    </w:p>
  </w:footnote>
  <w:footnote w:type="continuationSeparator" w:id="0">
    <w:p w14:paraId="7F0CDD27" w14:textId="77777777" w:rsidR="00EB5C4E" w:rsidRDefault="00EB5C4E" w:rsidP="006F2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BAB0D" w14:textId="3AA2B286" w:rsidR="007F6940" w:rsidRDefault="007F6940">
    <w:pPr>
      <w:pStyle w:val="a4"/>
    </w:pPr>
    <w:r>
      <w:rPr>
        <w:noProof/>
        <w:lang w:eastAsia="ko-KR" w:bidi="ar-SA"/>
      </w:rPr>
      <w:drawing>
        <wp:anchor distT="0" distB="0" distL="114300" distR="114300" simplePos="0" relativeHeight="251708416" behindDoc="0" locked="0" layoutInCell="1" allowOverlap="1" wp14:anchorId="7ECEAB62" wp14:editId="763D39FD">
          <wp:simplePos x="0" y="0"/>
          <wp:positionH relativeFrom="column">
            <wp:posOffset>-343535</wp:posOffset>
          </wp:positionH>
          <wp:positionV relativeFrom="paragraph">
            <wp:posOffset>615901</wp:posOffset>
          </wp:positionV>
          <wp:extent cx="7617460" cy="186055"/>
          <wp:effectExtent l="0" t="0" r="2540" b="4445"/>
          <wp:wrapNone/>
          <wp:docPr id="28" name="Bild 53" descr="/Users/GC-033/Desktop/Bosch-Super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53" descr="/Users/GC-033/Desktop/Bosch-Supergraphi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ko-KR" w:bidi="ar-SA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168DE93E" wp14:editId="15DC8064">
              <wp:simplePos x="0" y="0"/>
              <wp:positionH relativeFrom="margin">
                <wp:posOffset>-275639</wp:posOffset>
              </wp:positionH>
              <wp:positionV relativeFrom="paragraph">
                <wp:posOffset>-379877</wp:posOffset>
              </wp:positionV>
              <wp:extent cx="6098540" cy="956604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8540" cy="9566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BBDF3" w14:textId="59201B7A" w:rsidR="007F6940" w:rsidRPr="00FB31C0" w:rsidRDefault="007F6940" w:rsidP="00FB31C0">
                          <w:pPr>
                            <w:pStyle w:val="2"/>
                            <w:spacing w:before="240"/>
                            <w:rPr>
                              <w:b/>
                              <w:color w:val="006249"/>
                            </w:rPr>
                          </w:pPr>
                          <w:r w:rsidRPr="0083119F">
                            <w:rPr>
                              <w:b/>
                              <w:color w:val="006249"/>
                            </w:rPr>
                            <w:t>Bosch</w:t>
                          </w:r>
                          <w:r w:rsidR="00A35D4F">
                            <w:rPr>
                              <w:b/>
                              <w:color w:val="0062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249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DE93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21.7pt;margin-top:-29.9pt;width:480.2pt;height:75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" filled="f" stroked="f">
              <v:textbox>
                <w:txbxContent>
                  <w:p w14:paraId="060BBDF3" w14:textId="59201B7A" w:rsidR="007F6940" w:rsidRPr="00FB31C0" w:rsidRDefault="007F6940" w:rsidP="00FB31C0">
                    <w:pPr>
                      <w:pStyle w:val="2"/>
                      <w:spacing w:before="240"/>
                      <w:rPr>
                        <w:b/>
                        <w:color w:val="006249"/>
                      </w:rPr>
                    </w:pPr>
                    <w:r w:rsidRPr="0083119F">
                      <w:rPr>
                        <w:b/>
                        <w:color w:val="006249"/>
                      </w:rPr>
                      <w:t>Bosch</w:t>
                    </w:r>
                    <w:r w:rsidR="00A35D4F">
                      <w:rPr>
                        <w:b/>
                        <w:color w:val="006249"/>
                      </w:rPr>
                      <w:t xml:space="preserve"> </w:t>
                    </w:r>
                    <w:r>
                      <w:rPr>
                        <w:b/>
                        <w:color w:val="006249"/>
                      </w:rPr>
                      <w:t>Application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ko-KR" w:bidi="ar-SA"/>
      </w:rPr>
      <w:drawing>
        <wp:anchor distT="0" distB="0" distL="114300" distR="114300" simplePos="0" relativeHeight="251711488" behindDoc="0" locked="0" layoutInCell="1" allowOverlap="1" wp14:anchorId="35A550BF" wp14:editId="7B8547E9">
          <wp:simplePos x="0" y="0"/>
          <wp:positionH relativeFrom="column">
            <wp:posOffset>5509895</wp:posOffset>
          </wp:positionH>
          <wp:positionV relativeFrom="paragraph">
            <wp:posOffset>-267335</wp:posOffset>
          </wp:positionV>
          <wp:extent cx="1511935" cy="334010"/>
          <wp:effectExtent l="0" t="0" r="0" b="8890"/>
          <wp:wrapNone/>
          <wp:docPr id="29" name="Bild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 5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742FF"/>
    <w:multiLevelType w:val="hybridMultilevel"/>
    <w:tmpl w:val="E00A5F3A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03B3"/>
    <w:multiLevelType w:val="hybridMultilevel"/>
    <w:tmpl w:val="DF264B1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64C3"/>
    <w:multiLevelType w:val="hybridMultilevel"/>
    <w:tmpl w:val="7EBA2C82"/>
    <w:lvl w:ilvl="0" w:tplc="A6B4D6CA">
      <w:start w:val="1"/>
      <w:numFmt w:val="decimal"/>
      <w:lvlText w:val="%1."/>
      <w:lvlJc w:val="left"/>
      <w:pPr>
        <w:ind w:left="760" w:hanging="360"/>
      </w:pPr>
      <w:rPr>
        <w:rFonts w:cs="Tahoma"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9C554CB"/>
    <w:multiLevelType w:val="hybridMultilevel"/>
    <w:tmpl w:val="50D6905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93326"/>
    <w:multiLevelType w:val="hybridMultilevel"/>
    <w:tmpl w:val="E9FE63A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A7F0F"/>
    <w:multiLevelType w:val="hybridMultilevel"/>
    <w:tmpl w:val="E57E95B6"/>
    <w:lvl w:ilvl="0" w:tplc="EF845C1E">
      <w:start w:val="1"/>
      <w:numFmt w:val="bullet"/>
      <w:pStyle w:val="Aufzhlung1Ebene"/>
      <w:lvlText w:val=""/>
      <w:lvlJc w:val="left"/>
      <w:pPr>
        <w:ind w:left="340" w:hanging="142"/>
      </w:pPr>
      <w:rPr>
        <w:rFonts w:ascii="Wingdings 3" w:hAnsi="Wingdings 3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A4262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32A49"/>
    <w:multiLevelType w:val="hybridMultilevel"/>
    <w:tmpl w:val="FBD4A42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77C67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A2B5D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9254D"/>
    <w:multiLevelType w:val="hybridMultilevel"/>
    <w:tmpl w:val="1ED89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20F2B"/>
    <w:multiLevelType w:val="hybridMultilevel"/>
    <w:tmpl w:val="7AFA59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B1E53"/>
    <w:multiLevelType w:val="hybridMultilevel"/>
    <w:tmpl w:val="16F6555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F6133"/>
    <w:multiLevelType w:val="hybridMultilevel"/>
    <w:tmpl w:val="682E2B4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E1153"/>
    <w:multiLevelType w:val="hybridMultilevel"/>
    <w:tmpl w:val="6F7E9B9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A6B8D"/>
    <w:multiLevelType w:val="hybridMultilevel"/>
    <w:tmpl w:val="96A6F07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6585"/>
    <w:multiLevelType w:val="hybridMultilevel"/>
    <w:tmpl w:val="4FCE07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3173C"/>
    <w:multiLevelType w:val="hybridMultilevel"/>
    <w:tmpl w:val="53E26D1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E1525"/>
    <w:multiLevelType w:val="hybridMultilevel"/>
    <w:tmpl w:val="E2883FF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A0D64"/>
    <w:multiLevelType w:val="hybridMultilevel"/>
    <w:tmpl w:val="9884762C"/>
    <w:lvl w:ilvl="0" w:tplc="01E865DC">
      <w:start w:val="1"/>
      <w:numFmt w:val="bullet"/>
      <w:pStyle w:val="Aufzhlung2Ebene"/>
      <w:lvlText w:val="–"/>
      <w:lvlJc w:val="left"/>
      <w:pPr>
        <w:ind w:left="340" w:hanging="142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F7489"/>
    <w:multiLevelType w:val="hybridMultilevel"/>
    <w:tmpl w:val="3AF4ED2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6686C"/>
    <w:multiLevelType w:val="hybridMultilevel"/>
    <w:tmpl w:val="D28A7290"/>
    <w:lvl w:ilvl="0" w:tplc="0360E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137AB"/>
    <w:multiLevelType w:val="hybridMultilevel"/>
    <w:tmpl w:val="D05633F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84BDD"/>
    <w:multiLevelType w:val="hybridMultilevel"/>
    <w:tmpl w:val="76EE0E3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32D70"/>
    <w:multiLevelType w:val="hybridMultilevel"/>
    <w:tmpl w:val="962452E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713C3F"/>
    <w:multiLevelType w:val="hybridMultilevel"/>
    <w:tmpl w:val="0CD6D00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9659C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502F7"/>
    <w:multiLevelType w:val="hybridMultilevel"/>
    <w:tmpl w:val="5B5E7AA6"/>
    <w:lvl w:ilvl="0" w:tplc="9CBEAA8C">
      <w:start w:val="1"/>
      <w:numFmt w:val="decimal"/>
      <w:pStyle w:val="Funote"/>
      <w:lvlText w:val="%1"/>
      <w:lvlJc w:val="left"/>
      <w:pPr>
        <w:ind w:left="284" w:hanging="284"/>
      </w:pPr>
      <w:rPr>
        <w:rFonts w:ascii="Bosch Office Sans" w:hAnsi="Bosch Office Sans" w:hint="default"/>
        <w:b w:val="0"/>
        <w:i w:val="0"/>
        <w:caps w:val="0"/>
        <w:strike w:val="0"/>
        <w:dstrike w:val="0"/>
        <w:vanish w:val="0"/>
        <w:color w:val="000000"/>
        <w:sz w:val="14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3717A"/>
    <w:multiLevelType w:val="hybridMultilevel"/>
    <w:tmpl w:val="51EA0B1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02329"/>
    <w:multiLevelType w:val="hybridMultilevel"/>
    <w:tmpl w:val="07160F8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625A5"/>
    <w:multiLevelType w:val="hybridMultilevel"/>
    <w:tmpl w:val="CFBA9E4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A4509"/>
    <w:multiLevelType w:val="hybridMultilevel"/>
    <w:tmpl w:val="677088D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2272">
    <w:abstractNumId w:val="19"/>
  </w:num>
  <w:num w:numId="2" w16cid:durableId="2000502032">
    <w:abstractNumId w:val="5"/>
  </w:num>
  <w:num w:numId="3" w16cid:durableId="492182104">
    <w:abstractNumId w:val="27"/>
  </w:num>
  <w:num w:numId="4" w16cid:durableId="2056733640">
    <w:abstractNumId w:val="18"/>
  </w:num>
  <w:num w:numId="5" w16cid:durableId="1867059045">
    <w:abstractNumId w:val="10"/>
  </w:num>
  <w:num w:numId="6" w16cid:durableId="1848716970">
    <w:abstractNumId w:val="25"/>
  </w:num>
  <w:num w:numId="7" w16cid:durableId="1022129729">
    <w:abstractNumId w:val="7"/>
  </w:num>
  <w:num w:numId="8" w16cid:durableId="1443184199">
    <w:abstractNumId w:val="24"/>
  </w:num>
  <w:num w:numId="9" w16cid:durableId="1722098972">
    <w:abstractNumId w:val="13"/>
  </w:num>
  <w:num w:numId="10" w16cid:durableId="2112192375">
    <w:abstractNumId w:val="15"/>
  </w:num>
  <w:num w:numId="11" w16cid:durableId="667975063">
    <w:abstractNumId w:val="29"/>
  </w:num>
  <w:num w:numId="12" w16cid:durableId="1114442865">
    <w:abstractNumId w:val="17"/>
  </w:num>
  <w:num w:numId="13" w16cid:durableId="1345397856">
    <w:abstractNumId w:val="0"/>
  </w:num>
  <w:num w:numId="14" w16cid:durableId="1600988829">
    <w:abstractNumId w:val="14"/>
  </w:num>
  <w:num w:numId="15" w16cid:durableId="1773013754">
    <w:abstractNumId w:val="4"/>
  </w:num>
  <w:num w:numId="16" w16cid:durableId="1302419141">
    <w:abstractNumId w:val="23"/>
  </w:num>
  <w:num w:numId="17" w16cid:durableId="463616463">
    <w:abstractNumId w:val="28"/>
  </w:num>
  <w:num w:numId="18" w16cid:durableId="217712332">
    <w:abstractNumId w:val="30"/>
  </w:num>
  <w:num w:numId="19" w16cid:durableId="802314648">
    <w:abstractNumId w:val="1"/>
  </w:num>
  <w:num w:numId="20" w16cid:durableId="806894169">
    <w:abstractNumId w:val="3"/>
  </w:num>
  <w:num w:numId="21" w16cid:durableId="1573655166">
    <w:abstractNumId w:val="12"/>
  </w:num>
  <w:num w:numId="22" w16cid:durableId="334379533">
    <w:abstractNumId w:val="31"/>
  </w:num>
  <w:num w:numId="23" w16cid:durableId="855193051">
    <w:abstractNumId w:val="20"/>
  </w:num>
  <w:num w:numId="24" w16cid:durableId="1349064532">
    <w:abstractNumId w:val="22"/>
  </w:num>
  <w:num w:numId="25" w16cid:durableId="1698190818">
    <w:abstractNumId w:val="16"/>
  </w:num>
  <w:num w:numId="26" w16cid:durableId="1381512076">
    <w:abstractNumId w:val="11"/>
  </w:num>
  <w:num w:numId="27" w16cid:durableId="648828329">
    <w:abstractNumId w:val="6"/>
  </w:num>
  <w:num w:numId="28" w16cid:durableId="2010252608">
    <w:abstractNumId w:val="26"/>
  </w:num>
  <w:num w:numId="29" w16cid:durableId="446241383">
    <w:abstractNumId w:val="21"/>
  </w:num>
  <w:num w:numId="30" w16cid:durableId="1440955483">
    <w:abstractNumId w:val="8"/>
  </w:num>
  <w:num w:numId="31" w16cid:durableId="23527986">
    <w:abstractNumId w:val="9"/>
  </w:num>
  <w:num w:numId="32" w16cid:durableId="33426625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8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AEB"/>
    <w:rsid w:val="00005788"/>
    <w:rsid w:val="00005A46"/>
    <w:rsid w:val="00006728"/>
    <w:rsid w:val="00007994"/>
    <w:rsid w:val="00007E10"/>
    <w:rsid w:val="000111D0"/>
    <w:rsid w:val="00011D53"/>
    <w:rsid w:val="00011F85"/>
    <w:rsid w:val="0001406C"/>
    <w:rsid w:val="00015141"/>
    <w:rsid w:val="00020229"/>
    <w:rsid w:val="00020D23"/>
    <w:rsid w:val="00021A37"/>
    <w:rsid w:val="00030501"/>
    <w:rsid w:val="0003679D"/>
    <w:rsid w:val="00037C67"/>
    <w:rsid w:val="00041A88"/>
    <w:rsid w:val="0004261D"/>
    <w:rsid w:val="000439DB"/>
    <w:rsid w:val="00051358"/>
    <w:rsid w:val="00053543"/>
    <w:rsid w:val="000565DC"/>
    <w:rsid w:val="00060CE2"/>
    <w:rsid w:val="0006532C"/>
    <w:rsid w:val="00066C1E"/>
    <w:rsid w:val="00067AF0"/>
    <w:rsid w:val="00071CD6"/>
    <w:rsid w:val="00073FA9"/>
    <w:rsid w:val="00076789"/>
    <w:rsid w:val="00085E99"/>
    <w:rsid w:val="0009156F"/>
    <w:rsid w:val="00094286"/>
    <w:rsid w:val="000A3476"/>
    <w:rsid w:val="000A3F54"/>
    <w:rsid w:val="000A72E3"/>
    <w:rsid w:val="000A7A36"/>
    <w:rsid w:val="000B0123"/>
    <w:rsid w:val="000B2833"/>
    <w:rsid w:val="000B4F0C"/>
    <w:rsid w:val="000B5AEB"/>
    <w:rsid w:val="000B7EF9"/>
    <w:rsid w:val="000C0AC8"/>
    <w:rsid w:val="000C6166"/>
    <w:rsid w:val="000E5C12"/>
    <w:rsid w:val="000F19EF"/>
    <w:rsid w:val="000F29BD"/>
    <w:rsid w:val="000F2CBF"/>
    <w:rsid w:val="000F5E0C"/>
    <w:rsid w:val="000F7C5F"/>
    <w:rsid w:val="000F7F98"/>
    <w:rsid w:val="001029ED"/>
    <w:rsid w:val="00103A03"/>
    <w:rsid w:val="001052E8"/>
    <w:rsid w:val="00106270"/>
    <w:rsid w:val="0011257E"/>
    <w:rsid w:val="00114D7C"/>
    <w:rsid w:val="00117057"/>
    <w:rsid w:val="00121151"/>
    <w:rsid w:val="00123F65"/>
    <w:rsid w:val="00125A2E"/>
    <w:rsid w:val="001260F1"/>
    <w:rsid w:val="0013352B"/>
    <w:rsid w:val="00133C19"/>
    <w:rsid w:val="00140586"/>
    <w:rsid w:val="00145C65"/>
    <w:rsid w:val="00157105"/>
    <w:rsid w:val="00160B8A"/>
    <w:rsid w:val="00165A68"/>
    <w:rsid w:val="00172403"/>
    <w:rsid w:val="001814A2"/>
    <w:rsid w:val="00184F0B"/>
    <w:rsid w:val="00190718"/>
    <w:rsid w:val="001909BF"/>
    <w:rsid w:val="00191B3B"/>
    <w:rsid w:val="00192965"/>
    <w:rsid w:val="00194E0B"/>
    <w:rsid w:val="001954C2"/>
    <w:rsid w:val="00195812"/>
    <w:rsid w:val="001A4661"/>
    <w:rsid w:val="001A63F6"/>
    <w:rsid w:val="001A78DD"/>
    <w:rsid w:val="001B2B8A"/>
    <w:rsid w:val="001B2E88"/>
    <w:rsid w:val="001B54B7"/>
    <w:rsid w:val="001C0FAA"/>
    <w:rsid w:val="001C38F8"/>
    <w:rsid w:val="001D7E3D"/>
    <w:rsid w:val="001E2B27"/>
    <w:rsid w:val="001E2FA0"/>
    <w:rsid w:val="001E3673"/>
    <w:rsid w:val="001E36D3"/>
    <w:rsid w:val="001E3CFC"/>
    <w:rsid w:val="001E453F"/>
    <w:rsid w:val="001E4C26"/>
    <w:rsid w:val="001E528D"/>
    <w:rsid w:val="001E602F"/>
    <w:rsid w:val="001E77EC"/>
    <w:rsid w:val="001F29AC"/>
    <w:rsid w:val="001F2F9E"/>
    <w:rsid w:val="001F7689"/>
    <w:rsid w:val="0020020A"/>
    <w:rsid w:val="00201B63"/>
    <w:rsid w:val="00203630"/>
    <w:rsid w:val="00204C9B"/>
    <w:rsid w:val="00207F81"/>
    <w:rsid w:val="00212E60"/>
    <w:rsid w:val="00213B83"/>
    <w:rsid w:val="002164B1"/>
    <w:rsid w:val="0022366A"/>
    <w:rsid w:val="0022567B"/>
    <w:rsid w:val="002265C9"/>
    <w:rsid w:val="00227C5F"/>
    <w:rsid w:val="002368FD"/>
    <w:rsid w:val="00237DAB"/>
    <w:rsid w:val="002456AF"/>
    <w:rsid w:val="0024681C"/>
    <w:rsid w:val="00246EDC"/>
    <w:rsid w:val="00251031"/>
    <w:rsid w:val="002556DA"/>
    <w:rsid w:val="002566AE"/>
    <w:rsid w:val="00263680"/>
    <w:rsid w:val="00263F6C"/>
    <w:rsid w:val="00265072"/>
    <w:rsid w:val="00266146"/>
    <w:rsid w:val="002670CE"/>
    <w:rsid w:val="002737B8"/>
    <w:rsid w:val="00274481"/>
    <w:rsid w:val="00285E8E"/>
    <w:rsid w:val="0029372B"/>
    <w:rsid w:val="00295525"/>
    <w:rsid w:val="002A0886"/>
    <w:rsid w:val="002A3216"/>
    <w:rsid w:val="002A3ACA"/>
    <w:rsid w:val="002A6668"/>
    <w:rsid w:val="002A7617"/>
    <w:rsid w:val="002B1D15"/>
    <w:rsid w:val="002B27A4"/>
    <w:rsid w:val="002B41B5"/>
    <w:rsid w:val="002B4D90"/>
    <w:rsid w:val="002B7A71"/>
    <w:rsid w:val="002C1F41"/>
    <w:rsid w:val="002C2293"/>
    <w:rsid w:val="002C3FE7"/>
    <w:rsid w:val="002C634D"/>
    <w:rsid w:val="002D3BE1"/>
    <w:rsid w:val="002E1D00"/>
    <w:rsid w:val="002F574C"/>
    <w:rsid w:val="003014B8"/>
    <w:rsid w:val="00302114"/>
    <w:rsid w:val="003069F4"/>
    <w:rsid w:val="00306B82"/>
    <w:rsid w:val="00326558"/>
    <w:rsid w:val="0033219F"/>
    <w:rsid w:val="0033721D"/>
    <w:rsid w:val="0034017A"/>
    <w:rsid w:val="00345341"/>
    <w:rsid w:val="00345918"/>
    <w:rsid w:val="00350834"/>
    <w:rsid w:val="00352849"/>
    <w:rsid w:val="00355D3F"/>
    <w:rsid w:val="00362128"/>
    <w:rsid w:val="003639C1"/>
    <w:rsid w:val="00363B52"/>
    <w:rsid w:val="00363F8B"/>
    <w:rsid w:val="00366615"/>
    <w:rsid w:val="0036697E"/>
    <w:rsid w:val="00377091"/>
    <w:rsid w:val="00391FD0"/>
    <w:rsid w:val="003927FE"/>
    <w:rsid w:val="0039623F"/>
    <w:rsid w:val="003A1246"/>
    <w:rsid w:val="003A3A1B"/>
    <w:rsid w:val="003B15FE"/>
    <w:rsid w:val="003B30DF"/>
    <w:rsid w:val="003B773A"/>
    <w:rsid w:val="003B7FC7"/>
    <w:rsid w:val="003C6DA6"/>
    <w:rsid w:val="003D210C"/>
    <w:rsid w:val="003D5BBA"/>
    <w:rsid w:val="003D6442"/>
    <w:rsid w:val="003F2B7D"/>
    <w:rsid w:val="003F573C"/>
    <w:rsid w:val="00403CFE"/>
    <w:rsid w:val="004061CD"/>
    <w:rsid w:val="004076BB"/>
    <w:rsid w:val="00407CAE"/>
    <w:rsid w:val="00411B32"/>
    <w:rsid w:val="004170E8"/>
    <w:rsid w:val="00421613"/>
    <w:rsid w:val="0042719B"/>
    <w:rsid w:val="00427DC1"/>
    <w:rsid w:val="004319E0"/>
    <w:rsid w:val="00432E44"/>
    <w:rsid w:val="00442171"/>
    <w:rsid w:val="00443A34"/>
    <w:rsid w:val="00456B76"/>
    <w:rsid w:val="00464C85"/>
    <w:rsid w:val="004737EB"/>
    <w:rsid w:val="00474007"/>
    <w:rsid w:val="004760DC"/>
    <w:rsid w:val="004801BA"/>
    <w:rsid w:val="004805F0"/>
    <w:rsid w:val="00480E70"/>
    <w:rsid w:val="00491578"/>
    <w:rsid w:val="00494B34"/>
    <w:rsid w:val="004968DA"/>
    <w:rsid w:val="0049716B"/>
    <w:rsid w:val="004975B5"/>
    <w:rsid w:val="0049769D"/>
    <w:rsid w:val="004A09F1"/>
    <w:rsid w:val="004A1029"/>
    <w:rsid w:val="004A6FD0"/>
    <w:rsid w:val="004B269B"/>
    <w:rsid w:val="004B3E58"/>
    <w:rsid w:val="004C0B3E"/>
    <w:rsid w:val="004C1E1F"/>
    <w:rsid w:val="004C2635"/>
    <w:rsid w:val="004C4A2B"/>
    <w:rsid w:val="004C4B78"/>
    <w:rsid w:val="004C6D7A"/>
    <w:rsid w:val="004C6E45"/>
    <w:rsid w:val="004C7F08"/>
    <w:rsid w:val="004D062E"/>
    <w:rsid w:val="004D19B6"/>
    <w:rsid w:val="004D4EE7"/>
    <w:rsid w:val="004D70A9"/>
    <w:rsid w:val="004D74E9"/>
    <w:rsid w:val="004E08CE"/>
    <w:rsid w:val="004E2AC1"/>
    <w:rsid w:val="004E2BA2"/>
    <w:rsid w:val="004E3C3E"/>
    <w:rsid w:val="004E65E5"/>
    <w:rsid w:val="004F285C"/>
    <w:rsid w:val="004F3429"/>
    <w:rsid w:val="004F4932"/>
    <w:rsid w:val="004F6EB1"/>
    <w:rsid w:val="00500269"/>
    <w:rsid w:val="00502FB4"/>
    <w:rsid w:val="00512A39"/>
    <w:rsid w:val="0051346A"/>
    <w:rsid w:val="00513E93"/>
    <w:rsid w:val="00517F51"/>
    <w:rsid w:val="00520A94"/>
    <w:rsid w:val="00521785"/>
    <w:rsid w:val="005249C7"/>
    <w:rsid w:val="00530DC8"/>
    <w:rsid w:val="00532911"/>
    <w:rsid w:val="005354FE"/>
    <w:rsid w:val="0054316A"/>
    <w:rsid w:val="0055015F"/>
    <w:rsid w:val="0055401F"/>
    <w:rsid w:val="00554419"/>
    <w:rsid w:val="00564FC4"/>
    <w:rsid w:val="005656A5"/>
    <w:rsid w:val="0057257E"/>
    <w:rsid w:val="0057350A"/>
    <w:rsid w:val="00576CFB"/>
    <w:rsid w:val="00582655"/>
    <w:rsid w:val="00586BDA"/>
    <w:rsid w:val="00593A48"/>
    <w:rsid w:val="0059402D"/>
    <w:rsid w:val="005946CF"/>
    <w:rsid w:val="00597522"/>
    <w:rsid w:val="005A4FF2"/>
    <w:rsid w:val="005B4CBA"/>
    <w:rsid w:val="005B50F9"/>
    <w:rsid w:val="005C5A41"/>
    <w:rsid w:val="005D39AD"/>
    <w:rsid w:val="005D6107"/>
    <w:rsid w:val="005E4CDA"/>
    <w:rsid w:val="005F00BF"/>
    <w:rsid w:val="005F295D"/>
    <w:rsid w:val="005F3F97"/>
    <w:rsid w:val="005F47C2"/>
    <w:rsid w:val="005F772F"/>
    <w:rsid w:val="00604880"/>
    <w:rsid w:val="00605026"/>
    <w:rsid w:val="00607CD4"/>
    <w:rsid w:val="006104A5"/>
    <w:rsid w:val="00617E94"/>
    <w:rsid w:val="006207AD"/>
    <w:rsid w:val="00621111"/>
    <w:rsid w:val="0063185D"/>
    <w:rsid w:val="00633CE9"/>
    <w:rsid w:val="00634482"/>
    <w:rsid w:val="00635ABE"/>
    <w:rsid w:val="006369E9"/>
    <w:rsid w:val="00637E1F"/>
    <w:rsid w:val="006448FD"/>
    <w:rsid w:val="00646BC9"/>
    <w:rsid w:val="00647F97"/>
    <w:rsid w:val="00662036"/>
    <w:rsid w:val="00664783"/>
    <w:rsid w:val="00667471"/>
    <w:rsid w:val="0067388F"/>
    <w:rsid w:val="00675696"/>
    <w:rsid w:val="006767F0"/>
    <w:rsid w:val="00677464"/>
    <w:rsid w:val="00681030"/>
    <w:rsid w:val="00683E73"/>
    <w:rsid w:val="006952B1"/>
    <w:rsid w:val="006A3825"/>
    <w:rsid w:val="006B09AC"/>
    <w:rsid w:val="006B1218"/>
    <w:rsid w:val="006B15FD"/>
    <w:rsid w:val="006B2410"/>
    <w:rsid w:val="006B25D0"/>
    <w:rsid w:val="006B41D1"/>
    <w:rsid w:val="006C0FA8"/>
    <w:rsid w:val="006C20CF"/>
    <w:rsid w:val="006C3A00"/>
    <w:rsid w:val="006E2249"/>
    <w:rsid w:val="006E2A41"/>
    <w:rsid w:val="006E52D8"/>
    <w:rsid w:val="006F20EB"/>
    <w:rsid w:val="006F3646"/>
    <w:rsid w:val="006F5F16"/>
    <w:rsid w:val="006F6BEC"/>
    <w:rsid w:val="00700728"/>
    <w:rsid w:val="007007E5"/>
    <w:rsid w:val="00701F24"/>
    <w:rsid w:val="00705BFE"/>
    <w:rsid w:val="0072402D"/>
    <w:rsid w:val="00736CFD"/>
    <w:rsid w:val="00742732"/>
    <w:rsid w:val="0074309B"/>
    <w:rsid w:val="00746FBA"/>
    <w:rsid w:val="0075480A"/>
    <w:rsid w:val="00762549"/>
    <w:rsid w:val="00766554"/>
    <w:rsid w:val="00766FEB"/>
    <w:rsid w:val="007701F4"/>
    <w:rsid w:val="007712AC"/>
    <w:rsid w:val="00771B11"/>
    <w:rsid w:val="00773246"/>
    <w:rsid w:val="007735E6"/>
    <w:rsid w:val="0077599B"/>
    <w:rsid w:val="00780387"/>
    <w:rsid w:val="007819D8"/>
    <w:rsid w:val="0078667A"/>
    <w:rsid w:val="00792CFA"/>
    <w:rsid w:val="007A22FE"/>
    <w:rsid w:val="007A2414"/>
    <w:rsid w:val="007A7496"/>
    <w:rsid w:val="007A780F"/>
    <w:rsid w:val="007B670C"/>
    <w:rsid w:val="007B76A8"/>
    <w:rsid w:val="007C311A"/>
    <w:rsid w:val="007E398B"/>
    <w:rsid w:val="007E432F"/>
    <w:rsid w:val="007F4ED4"/>
    <w:rsid w:val="007F6940"/>
    <w:rsid w:val="007F6E69"/>
    <w:rsid w:val="00800A6C"/>
    <w:rsid w:val="008102C8"/>
    <w:rsid w:val="008126E2"/>
    <w:rsid w:val="00814C07"/>
    <w:rsid w:val="008212AD"/>
    <w:rsid w:val="00823F35"/>
    <w:rsid w:val="008260D0"/>
    <w:rsid w:val="00826712"/>
    <w:rsid w:val="0083119F"/>
    <w:rsid w:val="00836F0B"/>
    <w:rsid w:val="008417C4"/>
    <w:rsid w:val="0084362E"/>
    <w:rsid w:val="00847BDF"/>
    <w:rsid w:val="008531C8"/>
    <w:rsid w:val="00854B58"/>
    <w:rsid w:val="00855156"/>
    <w:rsid w:val="00860BA4"/>
    <w:rsid w:val="00863CD4"/>
    <w:rsid w:val="00871E46"/>
    <w:rsid w:val="00872879"/>
    <w:rsid w:val="00874828"/>
    <w:rsid w:val="0088676F"/>
    <w:rsid w:val="00887013"/>
    <w:rsid w:val="0089391A"/>
    <w:rsid w:val="0089674A"/>
    <w:rsid w:val="00897A84"/>
    <w:rsid w:val="008A1843"/>
    <w:rsid w:val="008A32E4"/>
    <w:rsid w:val="008A3E86"/>
    <w:rsid w:val="008B3E51"/>
    <w:rsid w:val="008B6A1A"/>
    <w:rsid w:val="008B7732"/>
    <w:rsid w:val="008C4AEC"/>
    <w:rsid w:val="008C7AC1"/>
    <w:rsid w:val="008D08B3"/>
    <w:rsid w:val="008D0F09"/>
    <w:rsid w:val="008D1597"/>
    <w:rsid w:val="008D4D1D"/>
    <w:rsid w:val="008D5E03"/>
    <w:rsid w:val="008D70B8"/>
    <w:rsid w:val="008D77C9"/>
    <w:rsid w:val="008E1FD4"/>
    <w:rsid w:val="008E3D6C"/>
    <w:rsid w:val="008E4C57"/>
    <w:rsid w:val="008E5308"/>
    <w:rsid w:val="008F09A5"/>
    <w:rsid w:val="008F0AB6"/>
    <w:rsid w:val="008F57F6"/>
    <w:rsid w:val="008F7487"/>
    <w:rsid w:val="009078E8"/>
    <w:rsid w:val="00911750"/>
    <w:rsid w:val="00913254"/>
    <w:rsid w:val="0091360D"/>
    <w:rsid w:val="00932B32"/>
    <w:rsid w:val="009360C0"/>
    <w:rsid w:val="00940F7D"/>
    <w:rsid w:val="00942777"/>
    <w:rsid w:val="009632C0"/>
    <w:rsid w:val="00963F1D"/>
    <w:rsid w:val="00965104"/>
    <w:rsid w:val="0096578E"/>
    <w:rsid w:val="00967CD7"/>
    <w:rsid w:val="009701D8"/>
    <w:rsid w:val="009804A4"/>
    <w:rsid w:val="009807A9"/>
    <w:rsid w:val="00986490"/>
    <w:rsid w:val="00991F61"/>
    <w:rsid w:val="009A052A"/>
    <w:rsid w:val="009A1887"/>
    <w:rsid w:val="009A468B"/>
    <w:rsid w:val="009A4C71"/>
    <w:rsid w:val="009A5C85"/>
    <w:rsid w:val="009B5554"/>
    <w:rsid w:val="009C1876"/>
    <w:rsid w:val="009C54F2"/>
    <w:rsid w:val="009C6CBD"/>
    <w:rsid w:val="009D17C7"/>
    <w:rsid w:val="009D4ED0"/>
    <w:rsid w:val="009F2518"/>
    <w:rsid w:val="009F3DCC"/>
    <w:rsid w:val="009F4068"/>
    <w:rsid w:val="009F520F"/>
    <w:rsid w:val="009F58C2"/>
    <w:rsid w:val="009F7646"/>
    <w:rsid w:val="00A04F48"/>
    <w:rsid w:val="00A0520A"/>
    <w:rsid w:val="00A16C81"/>
    <w:rsid w:val="00A24739"/>
    <w:rsid w:val="00A25024"/>
    <w:rsid w:val="00A26597"/>
    <w:rsid w:val="00A35545"/>
    <w:rsid w:val="00A35C2A"/>
    <w:rsid w:val="00A35D4F"/>
    <w:rsid w:val="00A4031A"/>
    <w:rsid w:val="00A403FC"/>
    <w:rsid w:val="00A410EF"/>
    <w:rsid w:val="00A41269"/>
    <w:rsid w:val="00A475FB"/>
    <w:rsid w:val="00A519B6"/>
    <w:rsid w:val="00A52BC7"/>
    <w:rsid w:val="00A5792A"/>
    <w:rsid w:val="00A609F8"/>
    <w:rsid w:val="00A617D9"/>
    <w:rsid w:val="00A66507"/>
    <w:rsid w:val="00A859A1"/>
    <w:rsid w:val="00A96237"/>
    <w:rsid w:val="00A97725"/>
    <w:rsid w:val="00AA50A0"/>
    <w:rsid w:val="00AB57DB"/>
    <w:rsid w:val="00AC12F6"/>
    <w:rsid w:val="00AC61ED"/>
    <w:rsid w:val="00AC7958"/>
    <w:rsid w:val="00AC7DA1"/>
    <w:rsid w:val="00AD08FE"/>
    <w:rsid w:val="00AD2057"/>
    <w:rsid w:val="00AD393D"/>
    <w:rsid w:val="00AD7FEC"/>
    <w:rsid w:val="00AE35E6"/>
    <w:rsid w:val="00AF42B4"/>
    <w:rsid w:val="00AF5054"/>
    <w:rsid w:val="00AF7036"/>
    <w:rsid w:val="00B018AE"/>
    <w:rsid w:val="00B10AF2"/>
    <w:rsid w:val="00B2059E"/>
    <w:rsid w:val="00B426D6"/>
    <w:rsid w:val="00B45BA3"/>
    <w:rsid w:val="00B464AD"/>
    <w:rsid w:val="00B50F54"/>
    <w:rsid w:val="00B51480"/>
    <w:rsid w:val="00B556C6"/>
    <w:rsid w:val="00B70156"/>
    <w:rsid w:val="00B72A35"/>
    <w:rsid w:val="00B75346"/>
    <w:rsid w:val="00B75EF0"/>
    <w:rsid w:val="00B766D9"/>
    <w:rsid w:val="00B80478"/>
    <w:rsid w:val="00B93493"/>
    <w:rsid w:val="00B9423D"/>
    <w:rsid w:val="00B95B6D"/>
    <w:rsid w:val="00B976CE"/>
    <w:rsid w:val="00BA21A1"/>
    <w:rsid w:val="00BA69BC"/>
    <w:rsid w:val="00BB3214"/>
    <w:rsid w:val="00BB364E"/>
    <w:rsid w:val="00BB4BEB"/>
    <w:rsid w:val="00BB63CD"/>
    <w:rsid w:val="00BC718E"/>
    <w:rsid w:val="00BD6D9D"/>
    <w:rsid w:val="00BE0DE2"/>
    <w:rsid w:val="00BE1846"/>
    <w:rsid w:val="00BE459C"/>
    <w:rsid w:val="00BE669C"/>
    <w:rsid w:val="00BF26EA"/>
    <w:rsid w:val="00C10DFC"/>
    <w:rsid w:val="00C119F1"/>
    <w:rsid w:val="00C1271E"/>
    <w:rsid w:val="00C15E50"/>
    <w:rsid w:val="00C2293F"/>
    <w:rsid w:val="00C237ED"/>
    <w:rsid w:val="00C243EB"/>
    <w:rsid w:val="00C24465"/>
    <w:rsid w:val="00C2473C"/>
    <w:rsid w:val="00C37D82"/>
    <w:rsid w:val="00C443BA"/>
    <w:rsid w:val="00C4458A"/>
    <w:rsid w:val="00C451E3"/>
    <w:rsid w:val="00C51AB7"/>
    <w:rsid w:val="00C575DE"/>
    <w:rsid w:val="00C60B4B"/>
    <w:rsid w:val="00C70884"/>
    <w:rsid w:val="00C75D4E"/>
    <w:rsid w:val="00C8219B"/>
    <w:rsid w:val="00C82BD9"/>
    <w:rsid w:val="00C82C23"/>
    <w:rsid w:val="00C837E7"/>
    <w:rsid w:val="00C86B6C"/>
    <w:rsid w:val="00C91183"/>
    <w:rsid w:val="00C9141F"/>
    <w:rsid w:val="00CA25FE"/>
    <w:rsid w:val="00CA2920"/>
    <w:rsid w:val="00CA78FD"/>
    <w:rsid w:val="00CB779F"/>
    <w:rsid w:val="00CC20D1"/>
    <w:rsid w:val="00CC7B35"/>
    <w:rsid w:val="00CD2092"/>
    <w:rsid w:val="00CD3B4E"/>
    <w:rsid w:val="00CE0962"/>
    <w:rsid w:val="00CE1DED"/>
    <w:rsid w:val="00CE2A2B"/>
    <w:rsid w:val="00CF02F5"/>
    <w:rsid w:val="00CF2F0E"/>
    <w:rsid w:val="00D01773"/>
    <w:rsid w:val="00D10D3F"/>
    <w:rsid w:val="00D11EAE"/>
    <w:rsid w:val="00D14CF8"/>
    <w:rsid w:val="00D152AF"/>
    <w:rsid w:val="00D21F95"/>
    <w:rsid w:val="00D2342E"/>
    <w:rsid w:val="00D2685F"/>
    <w:rsid w:val="00D26E0A"/>
    <w:rsid w:val="00D27A05"/>
    <w:rsid w:val="00D339FB"/>
    <w:rsid w:val="00D33F46"/>
    <w:rsid w:val="00D54DEF"/>
    <w:rsid w:val="00D62788"/>
    <w:rsid w:val="00D62AEB"/>
    <w:rsid w:val="00D707DF"/>
    <w:rsid w:val="00D71D8D"/>
    <w:rsid w:val="00D80189"/>
    <w:rsid w:val="00D81FCD"/>
    <w:rsid w:val="00D847F9"/>
    <w:rsid w:val="00D91E2E"/>
    <w:rsid w:val="00DA7551"/>
    <w:rsid w:val="00DB1A05"/>
    <w:rsid w:val="00DB7B7A"/>
    <w:rsid w:val="00DD1932"/>
    <w:rsid w:val="00DD1D72"/>
    <w:rsid w:val="00DD37D4"/>
    <w:rsid w:val="00DD5F68"/>
    <w:rsid w:val="00DE21BA"/>
    <w:rsid w:val="00DE4B7E"/>
    <w:rsid w:val="00DF15C9"/>
    <w:rsid w:val="00E00992"/>
    <w:rsid w:val="00E10D53"/>
    <w:rsid w:val="00E133DA"/>
    <w:rsid w:val="00E13684"/>
    <w:rsid w:val="00E1412F"/>
    <w:rsid w:val="00E16DDD"/>
    <w:rsid w:val="00E208D3"/>
    <w:rsid w:val="00E3091C"/>
    <w:rsid w:val="00E31D2C"/>
    <w:rsid w:val="00E321AA"/>
    <w:rsid w:val="00E41FC8"/>
    <w:rsid w:val="00E456ED"/>
    <w:rsid w:val="00E45BFB"/>
    <w:rsid w:val="00E465BD"/>
    <w:rsid w:val="00E5024C"/>
    <w:rsid w:val="00E54B0D"/>
    <w:rsid w:val="00E56146"/>
    <w:rsid w:val="00E62E7C"/>
    <w:rsid w:val="00E6395A"/>
    <w:rsid w:val="00E64485"/>
    <w:rsid w:val="00E65BDD"/>
    <w:rsid w:val="00E665D5"/>
    <w:rsid w:val="00E6791F"/>
    <w:rsid w:val="00E73C17"/>
    <w:rsid w:val="00E76636"/>
    <w:rsid w:val="00E80AF3"/>
    <w:rsid w:val="00E82A37"/>
    <w:rsid w:val="00E83A28"/>
    <w:rsid w:val="00E87833"/>
    <w:rsid w:val="00E87E00"/>
    <w:rsid w:val="00E950F3"/>
    <w:rsid w:val="00E95F4F"/>
    <w:rsid w:val="00E9713E"/>
    <w:rsid w:val="00EB5AA2"/>
    <w:rsid w:val="00EB5C4E"/>
    <w:rsid w:val="00EB76EB"/>
    <w:rsid w:val="00EC755C"/>
    <w:rsid w:val="00EC7E77"/>
    <w:rsid w:val="00ED3A96"/>
    <w:rsid w:val="00ED5A91"/>
    <w:rsid w:val="00EE018A"/>
    <w:rsid w:val="00EE1164"/>
    <w:rsid w:val="00EF548F"/>
    <w:rsid w:val="00EF59D7"/>
    <w:rsid w:val="00F005CF"/>
    <w:rsid w:val="00F06DFB"/>
    <w:rsid w:val="00F07D97"/>
    <w:rsid w:val="00F1473D"/>
    <w:rsid w:val="00F16AD9"/>
    <w:rsid w:val="00F17FD0"/>
    <w:rsid w:val="00F345A2"/>
    <w:rsid w:val="00F36499"/>
    <w:rsid w:val="00F43380"/>
    <w:rsid w:val="00F458BD"/>
    <w:rsid w:val="00F45C2A"/>
    <w:rsid w:val="00F5041B"/>
    <w:rsid w:val="00F515FE"/>
    <w:rsid w:val="00F51C53"/>
    <w:rsid w:val="00F53C6B"/>
    <w:rsid w:val="00F57F1F"/>
    <w:rsid w:val="00F60741"/>
    <w:rsid w:val="00F664DF"/>
    <w:rsid w:val="00F72843"/>
    <w:rsid w:val="00F74CBD"/>
    <w:rsid w:val="00F853EB"/>
    <w:rsid w:val="00F85DDB"/>
    <w:rsid w:val="00F90E2B"/>
    <w:rsid w:val="00F93C2A"/>
    <w:rsid w:val="00F976E7"/>
    <w:rsid w:val="00FA1F31"/>
    <w:rsid w:val="00FA62B9"/>
    <w:rsid w:val="00FB0F60"/>
    <w:rsid w:val="00FB31C0"/>
    <w:rsid w:val="00FC22C5"/>
    <w:rsid w:val="00FC3ABE"/>
    <w:rsid w:val="00FC682A"/>
    <w:rsid w:val="00FD6E1B"/>
    <w:rsid w:val="00FD7AA3"/>
    <w:rsid w:val="00FE09EC"/>
    <w:rsid w:val="00FE60F6"/>
    <w:rsid w:val="00FF064E"/>
    <w:rsid w:val="00FF1F81"/>
    <w:rsid w:val="00F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877622C"/>
  <w15:chartTrackingRefBased/>
  <w15:docId w15:val="{1E9A45E2-2C1D-41FE-A940-2BDF341B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146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A35545"/>
    <w:pPr>
      <w:tabs>
        <w:tab w:val="left" w:pos="227"/>
      </w:tabs>
      <w:suppressAutoHyphens/>
      <w:spacing w:line="600" w:lineRule="exact"/>
      <w:outlineLvl w:val="0"/>
    </w:pPr>
    <w:rPr>
      <w:rFonts w:ascii="Bosch Office Sans" w:eastAsiaTheme="minorHAnsi" w:hAnsi="Bosch Office Sans" w:cs="BoschSans-Regular"/>
      <w:b/>
      <w:bCs/>
      <w:color w:val="535F6B"/>
      <w:sz w:val="52"/>
      <w:szCs w:val="5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35545"/>
    <w:pPr>
      <w:tabs>
        <w:tab w:val="left" w:pos="227"/>
      </w:tabs>
      <w:suppressAutoHyphens/>
      <w:spacing w:line="600" w:lineRule="exact"/>
      <w:outlineLvl w:val="1"/>
    </w:pPr>
    <w:rPr>
      <w:rFonts w:ascii="Bosch Office Sans" w:eastAsiaTheme="minorHAnsi" w:hAnsi="Bosch Office Sans" w:cs="BoschSans-Regular"/>
      <w:bCs/>
      <w:color w:val="535F6B"/>
      <w:sz w:val="52"/>
      <w:szCs w:val="5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35545"/>
    <w:pPr>
      <w:keepNext/>
      <w:keepLines/>
      <w:tabs>
        <w:tab w:val="left" w:pos="227"/>
      </w:tabs>
      <w:suppressAutoHyphens/>
      <w:spacing w:before="40" w:line="240" w:lineRule="exact"/>
      <w:outlineLvl w:val="2"/>
    </w:pPr>
    <w:rPr>
      <w:rFonts w:asciiTheme="majorHAnsi" w:eastAsiaTheme="majorEastAsia" w:hAnsiTheme="majorHAnsi" w:cstheme="majorBidi"/>
      <w:color w:val="535F6B"/>
      <w:sz w:val="16"/>
      <w:szCs w:val="16"/>
    </w:rPr>
  </w:style>
  <w:style w:type="paragraph" w:styleId="4">
    <w:name w:val="heading 4"/>
    <w:next w:val="a"/>
    <w:link w:val="4Char"/>
    <w:uiPriority w:val="9"/>
    <w:semiHidden/>
    <w:unhideWhenUsed/>
    <w:qFormat/>
    <w:rsid w:val="00FE09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35F6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35545"/>
    <w:rPr>
      <w:rFonts w:ascii="Bosch Office Sans" w:eastAsiaTheme="minorEastAsia" w:hAnsi="Bosch Office Sans"/>
      <w:b/>
      <w:bCs/>
      <w:color w:val="535F6B"/>
      <w:sz w:val="52"/>
      <w:szCs w:val="52"/>
    </w:rPr>
  </w:style>
  <w:style w:type="character" w:customStyle="1" w:styleId="2Char">
    <w:name w:val="제목 2 Char"/>
    <w:basedOn w:val="a0"/>
    <w:link w:val="2"/>
    <w:uiPriority w:val="9"/>
    <w:rsid w:val="00A35545"/>
    <w:rPr>
      <w:rFonts w:ascii="Bosch Office Sans" w:hAnsi="Bosch Office Sans"/>
      <w:bCs/>
      <w:color w:val="535F6B"/>
      <w:sz w:val="52"/>
      <w:szCs w:val="52"/>
    </w:rPr>
  </w:style>
  <w:style w:type="character" w:customStyle="1" w:styleId="3Char">
    <w:name w:val="제목 3 Char"/>
    <w:basedOn w:val="a0"/>
    <w:link w:val="3"/>
    <w:uiPriority w:val="9"/>
    <w:rsid w:val="00A35545"/>
    <w:rPr>
      <w:rFonts w:asciiTheme="majorHAnsi" w:eastAsiaTheme="majorEastAsia" w:hAnsiTheme="majorHAnsi" w:cstheme="majorBidi"/>
      <w:color w:val="535F6B"/>
    </w:rPr>
  </w:style>
  <w:style w:type="paragraph" w:customStyle="1" w:styleId="Flietext">
    <w:name w:val="Fließtext"/>
    <w:qFormat/>
    <w:rsid w:val="00814C07"/>
    <w:pPr>
      <w:tabs>
        <w:tab w:val="left" w:pos="227"/>
      </w:tabs>
      <w:suppressAutoHyphens/>
      <w:spacing w:line="240" w:lineRule="exact"/>
    </w:pPr>
    <w:rPr>
      <w:rFonts w:ascii="Bosch Office Sans" w:hAnsi="Bosch Office Sans" w:cs="BoschSans-Regular"/>
      <w:color w:val="000000"/>
      <w:sz w:val="16"/>
      <w:szCs w:val="16"/>
    </w:rPr>
  </w:style>
  <w:style w:type="paragraph" w:customStyle="1" w:styleId="Subline">
    <w:name w:val="Subline"/>
    <w:qFormat/>
    <w:rsid w:val="004E3C3E"/>
    <w:rPr>
      <w:rFonts w:ascii="Bosch Office Sans" w:hAnsi="Bosch Office Sans"/>
      <w:b/>
      <w:bCs/>
      <w:caps/>
      <w:color w:val="535F6B"/>
      <w:sz w:val="20"/>
      <w:szCs w:val="20"/>
    </w:rPr>
  </w:style>
  <w:style w:type="paragraph" w:customStyle="1" w:styleId="Aufzhlung1Ebene">
    <w:name w:val="Aufzählung 1. Ebene"/>
    <w:basedOn w:val="Flietext"/>
    <w:qFormat/>
    <w:rsid w:val="00BE459C"/>
    <w:pPr>
      <w:numPr>
        <w:numId w:val="2"/>
      </w:numPr>
      <w:spacing w:after="60"/>
      <w:ind w:left="227" w:hanging="227"/>
    </w:pPr>
  </w:style>
  <w:style w:type="paragraph" w:customStyle="1" w:styleId="Aufzhlung2Ebene">
    <w:name w:val="Aufzählung 2. Ebene"/>
    <w:basedOn w:val="Flietext"/>
    <w:qFormat/>
    <w:rsid w:val="00BE459C"/>
    <w:pPr>
      <w:numPr>
        <w:numId w:val="1"/>
      </w:numPr>
      <w:tabs>
        <w:tab w:val="clear" w:pos="227"/>
        <w:tab w:val="left" w:pos="454"/>
      </w:tabs>
      <w:spacing w:after="80"/>
      <w:ind w:left="369"/>
    </w:pPr>
  </w:style>
  <w:style w:type="table" w:styleId="a3">
    <w:name w:val="Table Grid"/>
    <w:basedOn w:val="a1"/>
    <w:uiPriority w:val="59"/>
    <w:rsid w:val="00E10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qFormat/>
    <w:rsid w:val="00066C1E"/>
    <w:pPr>
      <w:framePr w:hSpace="284" w:wrap="around" w:hAnchor="text" w:x="5671" w:yAlign="inside"/>
      <w:spacing w:line="220" w:lineRule="exact"/>
      <w:suppressOverlap/>
    </w:pPr>
    <w:rPr>
      <w:rFonts w:ascii="Bosch Office Sans" w:hAnsi="Bosch Office Sans" w:cs="BoschSans-Regular"/>
      <w:b/>
      <w:color w:val="FFFFFF"/>
      <w:sz w:val="14"/>
      <w:szCs w:val="14"/>
    </w:rPr>
  </w:style>
  <w:style w:type="paragraph" w:customStyle="1" w:styleId="Tabellentext">
    <w:name w:val="Tabellentext"/>
    <w:qFormat/>
    <w:rsid w:val="00066C1E"/>
    <w:pPr>
      <w:framePr w:hSpace="284" w:wrap="around" w:hAnchor="text" w:x="5671" w:yAlign="inside"/>
      <w:spacing w:line="160" w:lineRule="exact"/>
      <w:suppressOverlap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Funote">
    <w:name w:val="Fußnote"/>
    <w:qFormat/>
    <w:rsid w:val="00C243EB"/>
    <w:pPr>
      <w:numPr>
        <w:numId w:val="3"/>
      </w:numPr>
      <w:tabs>
        <w:tab w:val="left" w:pos="142"/>
      </w:tabs>
      <w:spacing w:after="60" w:line="160" w:lineRule="exact"/>
      <w:ind w:left="142" w:hanging="142"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Zeitraum">
    <w:name w:val="Zeitraum"/>
    <w:qFormat/>
    <w:rsid w:val="004E3C3E"/>
    <w:pPr>
      <w:jc w:val="right"/>
    </w:pPr>
    <w:rPr>
      <w:rFonts w:ascii="Bosch Office Sans" w:hAnsi="Bosch Office Sans"/>
      <w:b/>
      <w:bCs/>
      <w:color w:val="535F6B"/>
      <w:sz w:val="18"/>
      <w:szCs w:val="18"/>
    </w:rPr>
  </w:style>
  <w:style w:type="character" w:customStyle="1" w:styleId="4Char">
    <w:name w:val="제목 4 Char"/>
    <w:basedOn w:val="a0"/>
    <w:link w:val="4"/>
    <w:uiPriority w:val="9"/>
    <w:semiHidden/>
    <w:rsid w:val="00FE09EC"/>
    <w:rPr>
      <w:rFonts w:asciiTheme="majorHAnsi" w:eastAsiaTheme="majorEastAsia" w:hAnsiTheme="majorHAnsi" w:cstheme="majorBidi"/>
      <w:i/>
      <w:iCs/>
      <w:color w:val="535F6B"/>
    </w:rPr>
  </w:style>
  <w:style w:type="paragraph" w:styleId="a4">
    <w:name w:val="header"/>
    <w:basedOn w:val="a"/>
    <w:link w:val="Char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">
    <w:name w:val="머리글 Char"/>
    <w:basedOn w:val="a0"/>
    <w:link w:val="a4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paragraph" w:styleId="a5">
    <w:name w:val="footer"/>
    <w:basedOn w:val="a"/>
    <w:link w:val="Char0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0">
    <w:name w:val="바닥글 Char"/>
    <w:basedOn w:val="a0"/>
    <w:link w:val="a5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character" w:styleId="a6">
    <w:name w:val="Hyperlink"/>
    <w:unhideWhenUsed/>
    <w:rsid w:val="00871E46"/>
    <w:rPr>
      <w:rFonts w:asciiTheme="majorHAnsi" w:hAnsiTheme="majorHAnsi"/>
      <w:color w:val="535F6B"/>
      <w:u w:val="single"/>
    </w:rPr>
  </w:style>
  <w:style w:type="character" w:styleId="a7">
    <w:name w:val="FollowedHyperlink"/>
    <w:basedOn w:val="a0"/>
    <w:uiPriority w:val="99"/>
    <w:semiHidden/>
    <w:unhideWhenUsed/>
    <w:rsid w:val="00871E46"/>
    <w:rPr>
      <w:color w:val="B2B3B5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A66507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66507"/>
    <w:rPr>
      <w:rFonts w:ascii="Segoe UI" w:eastAsia="Times New Roman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8667A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78667A"/>
    <w:rPr>
      <w:sz w:val="20"/>
      <w:szCs w:val="20"/>
    </w:rPr>
  </w:style>
  <w:style w:type="character" w:customStyle="1" w:styleId="Char2">
    <w:name w:val="메모 텍스트 Char"/>
    <w:basedOn w:val="a0"/>
    <w:link w:val="aa"/>
    <w:uiPriority w:val="99"/>
    <w:semiHidden/>
    <w:rsid w:val="0078667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8667A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78667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403CF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c">
    <w:name w:val="List Paragraph"/>
    <w:basedOn w:val="a"/>
    <w:uiPriority w:val="34"/>
    <w:qFormat/>
    <w:rsid w:val="00403CFE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AD08FE"/>
    <w:pPr>
      <w:spacing w:before="100" w:beforeAutospacing="1" w:after="100" w:afterAutospacing="1"/>
    </w:pPr>
  </w:style>
  <w:style w:type="character" w:customStyle="1" w:styleId="truncated-text">
    <w:name w:val="truncated-text"/>
    <w:basedOn w:val="a0"/>
    <w:rsid w:val="00FC3ABE"/>
  </w:style>
  <w:style w:type="character" w:customStyle="1" w:styleId="descriptionwrapper">
    <w:name w:val="descriptionwrapper"/>
    <w:basedOn w:val="a0"/>
    <w:rsid w:val="00FC3ABE"/>
  </w:style>
  <w:style w:type="table" w:styleId="4-4">
    <w:name w:val="Grid Table 4 Accent 4"/>
    <w:basedOn w:val="a1"/>
    <w:uiPriority w:val="49"/>
    <w:rsid w:val="00A609F8"/>
    <w:tblPr>
      <w:tblStyleRowBandSize w:val="1"/>
      <w:tblStyleColBandSize w:val="1"/>
      <w:tblBorders>
        <w:top w:val="single" w:sz="4" w:space="0" w:color="4DE2EA" w:themeColor="accent4" w:themeTint="99"/>
        <w:left w:val="single" w:sz="4" w:space="0" w:color="4DE2EA" w:themeColor="accent4" w:themeTint="99"/>
        <w:bottom w:val="single" w:sz="4" w:space="0" w:color="4DE2EA" w:themeColor="accent4" w:themeTint="99"/>
        <w:right w:val="single" w:sz="4" w:space="0" w:color="4DE2EA" w:themeColor="accent4" w:themeTint="99"/>
        <w:insideH w:val="single" w:sz="4" w:space="0" w:color="4DE2EA" w:themeColor="accent4" w:themeTint="99"/>
        <w:insideV w:val="single" w:sz="4" w:space="0" w:color="4DE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99A0" w:themeColor="accent4"/>
          <w:left w:val="single" w:sz="4" w:space="0" w:color="1399A0" w:themeColor="accent4"/>
          <w:bottom w:val="single" w:sz="4" w:space="0" w:color="1399A0" w:themeColor="accent4"/>
          <w:right w:val="single" w:sz="4" w:space="0" w:color="1399A0" w:themeColor="accent4"/>
          <w:insideH w:val="nil"/>
          <w:insideV w:val="nil"/>
        </w:tcBorders>
        <w:shd w:val="clear" w:color="auto" w:fill="1399A0" w:themeFill="accent4"/>
      </w:tcPr>
    </w:tblStylePr>
    <w:tblStylePr w:type="lastRow">
      <w:rPr>
        <w:b/>
        <w:bCs/>
      </w:rPr>
      <w:tblPr/>
      <w:tcPr>
        <w:tcBorders>
          <w:top w:val="double" w:sz="4" w:space="0" w:color="1399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5F8" w:themeFill="accent4" w:themeFillTint="33"/>
      </w:tcPr>
    </w:tblStylePr>
    <w:tblStylePr w:type="band1Horz">
      <w:tblPr/>
      <w:tcPr>
        <w:shd w:val="clear" w:color="auto" w:fill="C3F5F8" w:themeFill="accent4" w:themeFillTint="33"/>
      </w:tcPr>
    </w:tblStylePr>
  </w:style>
  <w:style w:type="table" w:styleId="40">
    <w:name w:val="Grid Table 4"/>
    <w:basedOn w:val="a1"/>
    <w:uiPriority w:val="49"/>
    <w:rsid w:val="001929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-1">
    <w:name w:val="Grid Table 5 Dark Accent 1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BD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band1Vert">
      <w:tblPr/>
      <w:tcPr>
        <w:shd w:val="clear" w:color="auto" w:fill="B17CE8" w:themeFill="accent1" w:themeFillTint="66"/>
      </w:tcPr>
    </w:tblStylePr>
    <w:tblStylePr w:type="band1Horz">
      <w:tblPr/>
      <w:tcPr>
        <w:shd w:val="clear" w:color="auto" w:fill="B17CE8" w:themeFill="accent1" w:themeFillTint="66"/>
      </w:tcPr>
    </w:tblStylePr>
  </w:style>
  <w:style w:type="table" w:styleId="5">
    <w:name w:val="Grid Table 5 Dark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enraster1">
    <w:name w:val="Tabellenraster1"/>
    <w:basedOn w:val="a1"/>
    <w:next w:val="a3"/>
    <w:uiPriority w:val="59"/>
    <w:rsid w:val="00192965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a1"/>
    <w:next w:val="a3"/>
    <w:uiPriority w:val="59"/>
    <w:rsid w:val="00037C67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a1"/>
    <w:next w:val="a3"/>
    <w:uiPriority w:val="59"/>
    <w:rsid w:val="00736CFD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491578"/>
    <w:rPr>
      <w:color w:val="808080"/>
    </w:rPr>
  </w:style>
  <w:style w:type="table" w:styleId="50">
    <w:name w:val="Plain Table 5"/>
    <w:basedOn w:val="a1"/>
    <w:uiPriority w:val="45"/>
    <w:rsid w:val="0047400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0">
    <w:name w:val="Plain Table 3"/>
    <w:basedOn w:val="a1"/>
    <w:uiPriority w:val="43"/>
    <w:rsid w:val="0047400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-1">
    <w:name w:val="Grid Table 1 Light Accent 1"/>
    <w:basedOn w:val="a1"/>
    <w:uiPriority w:val="46"/>
    <w:rsid w:val="00474007"/>
    <w:tblPr>
      <w:tblStyleRowBandSize w:val="1"/>
      <w:tblStyleColBandSize w:val="1"/>
      <w:tblBorders>
        <w:top w:val="single" w:sz="4" w:space="0" w:color="B17CE8" w:themeColor="accent1" w:themeTint="66"/>
        <w:left w:val="single" w:sz="4" w:space="0" w:color="B17CE8" w:themeColor="accent1" w:themeTint="66"/>
        <w:bottom w:val="single" w:sz="4" w:space="0" w:color="B17CE8" w:themeColor="accent1" w:themeTint="66"/>
        <w:right w:val="single" w:sz="4" w:space="0" w:color="B17CE8" w:themeColor="accent1" w:themeTint="66"/>
        <w:insideH w:val="single" w:sz="4" w:space="0" w:color="B17CE8" w:themeColor="accent1" w:themeTint="66"/>
        <w:insideV w:val="single" w:sz="4" w:space="0" w:color="B17C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3B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3B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1">
    <w:name w:val="Grid Table 3"/>
    <w:basedOn w:val="a1"/>
    <w:uiPriority w:val="48"/>
    <w:rsid w:val="0047400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20">
    <w:name w:val="List Table 2"/>
    <w:basedOn w:val="a1"/>
    <w:uiPriority w:val="47"/>
    <w:rsid w:val="0047400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">
    <w:name w:val="List Table 6 Colorful"/>
    <w:basedOn w:val="a1"/>
    <w:uiPriority w:val="51"/>
    <w:rsid w:val="0047400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">
    <w:name w:val="List Table 7 Colorful"/>
    <w:basedOn w:val="a1"/>
    <w:uiPriority w:val="52"/>
    <w:rsid w:val="0047400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2">
    <w:name w:val="List Table 3"/>
    <w:basedOn w:val="a1"/>
    <w:uiPriority w:val="48"/>
    <w:rsid w:val="0047400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10">
    <w:name w:val="List Table 1 Light"/>
    <w:basedOn w:val="a1"/>
    <w:uiPriority w:val="46"/>
    <w:rsid w:val="0047400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75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690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61638">
                              <w:marLeft w:val="0"/>
                              <w:marRight w:val="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2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44170">
                                  <w:marLeft w:val="150"/>
                                  <w:marRight w:val="150"/>
                                  <w:marTop w:val="60"/>
                                  <w:marBottom w:val="60"/>
                                  <w:divBdr>
                                    <w:top w:val="single" w:sz="6" w:space="0" w:color="DEE3E9"/>
                                    <w:left w:val="single" w:sz="6" w:space="0" w:color="DEE3E9"/>
                                    <w:bottom w:val="single" w:sz="6" w:space="0" w:color="DEE3E9"/>
                                    <w:right w:val="single" w:sz="6" w:space="0" w:color="DEE3E9"/>
                                  </w:divBdr>
                                  <w:divsChild>
                                    <w:div w:id="201564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2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8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14737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83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b5le\Desktop\160309-Bosch-Fact-Sheet-Master-A4-FINAL.dotx" TargetMode="External"/></Relationships>
</file>

<file path=word/theme/theme1.xml><?xml version="1.0" encoding="utf-8"?>
<a:theme xmlns:a="http://schemas.openxmlformats.org/drawingml/2006/main" name="151208-Bosch-PPT-Master-16-9-Theme">
  <a:themeElements>
    <a:clrScheme name="Benutzerdefiniert 1">
      <a:dk1>
        <a:srgbClr val="000000"/>
      </a:dk1>
      <a:lt1>
        <a:srgbClr val="FFFFFF"/>
      </a:lt1>
      <a:dk2>
        <a:srgbClr val="A80163"/>
      </a:dk2>
      <a:lt2>
        <a:srgbClr val="DA0011"/>
      </a:lt2>
      <a:accent1>
        <a:srgbClr val="3F136C"/>
      </a:accent1>
      <a:accent2>
        <a:srgbClr val="08427E"/>
      </a:accent2>
      <a:accent3>
        <a:srgbClr val="0E78C5"/>
      </a:accent3>
      <a:accent4>
        <a:srgbClr val="1399A0"/>
      </a:accent4>
      <a:accent5>
        <a:srgbClr val="67B419"/>
      </a:accent5>
      <a:accent6>
        <a:srgbClr val="0A5139"/>
      </a:accent6>
      <a:hlink>
        <a:srgbClr val="424C58"/>
      </a:hlink>
      <a:folHlink>
        <a:srgbClr val="B2B3B5"/>
      </a:folHlink>
    </a:clrScheme>
    <a:fontScheme name="Bosch Office Sans">
      <a:majorFont>
        <a:latin typeface="Bosch Office Sans"/>
        <a:ea typeface=""/>
        <a:cs typeface=""/>
      </a:majorFont>
      <a:minorFont>
        <a:latin typeface="Bosch Offic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8BE1F"/>
        </a:solidFill>
      </a:spPr>
      <a:bodyPr wrap="square" lIns="0" tIns="0" rIns="0" bIns="0" rtlCol="0" anchor="ctr">
        <a:noAutofit/>
      </a:bodyPr>
      <a:lstStyle/>
    </a:spDef>
    <a:lnDef>
      <a:spPr>
        <a:ln w="6350">
          <a:solidFill>
            <a:srgbClr val="535F6B"/>
          </a:solidFill>
        </a:ln>
      </a:spPr>
      <a:bodyPr/>
      <a:lstStyle/>
      <a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a:style>
    </a:lnDef>
    <a:txDef>
      <a:spPr>
        <a:solidFill>
          <a:srgbClr val="00A8B0"/>
        </a:solidFill>
        <a:ln w="6350">
          <a:noFill/>
        </a:ln>
      </a:spPr>
      <a:bodyPr wrap="square" lIns="180000" tIns="108000" rIns="180000" bIns="108000" rtlCol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7606E-5B17-4372-B3F8-37EC417D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160309-Bosch-Fact-Sheet-Master-A4-FINAL.dotx</Template>
  <TotalTime>6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896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krb5le</dc:creator>
  <cp:keywords/>
  <dc:description/>
  <cp:lastModifiedBy>Mo Jungin (ETAS/COR-KR)</cp:lastModifiedBy>
  <cp:revision>3</cp:revision>
  <cp:lastPrinted>2016-08-10T06:36:00Z</cp:lastPrinted>
  <dcterms:created xsi:type="dcterms:W3CDTF">2023-11-03T04:47:00Z</dcterms:created>
  <dcterms:modified xsi:type="dcterms:W3CDTF">2023-11-03T04:47:00Z</dcterms:modified>
  <cp:category/>
</cp:coreProperties>
</file>